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A9" w:rsidRDefault="00E00837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83.2pt;margin-top:489.6pt;width:100.85pt;height:50.4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" strokeweight="2pt">
                <v:textbox inset="5pt,5pt,5pt,5pt">
                  <w:txbxContent>
                    <w:p w:rsidR="001212D6" w:rsidRDefault="001212D6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2016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C4EB70F" wp14:editId="42D17A23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>
                            <w:pPr>
                              <w:pStyle w:val="BoxesHeading1"/>
                            </w:pPr>
                            <w:r>
                              <w:t>August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36pt;margin-top:0;width:172.85pt;height:50.4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" strokeweight="2pt">
                <v:textbox inset="5pt,5pt,5pt,5pt">
                  <w:txbxContent>
                    <w:p w:rsidR="001212D6" w:rsidRDefault="001212D6">
                      <w:pPr>
                        <w:pStyle w:val="BoxesHeading1"/>
                      </w:pPr>
                      <w:r>
                        <w:t>August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0D23CA" w:rsidRDefault="000D23CA" w:rsidP="008B2465">
      <w:pPr>
        <w:shd w:val="clear" w:color="auto" w:fill="FF33CC"/>
        <w:ind w:left="4320" w:firstLine="720"/>
      </w:pPr>
      <w:r>
        <w:rPr>
          <w:b/>
          <w:sz w:val="36"/>
          <w:szCs w:val="36"/>
          <w:highlight w:val="magenta"/>
        </w:rPr>
        <w:t xml:space="preserve">AP BIOLOGY CALENDAR </w:t>
      </w:r>
      <w:r w:rsidR="00ED2228" w:rsidRPr="008B2465">
        <w:rPr>
          <w:b/>
          <w:sz w:val="36"/>
          <w:szCs w:val="36"/>
          <w:highlight w:val="magenta"/>
          <w:shd w:val="clear" w:color="auto" w:fill="FF0066"/>
        </w:rPr>
        <w:t>201</w:t>
      </w:r>
      <w:r w:rsidR="00D5244C">
        <w:rPr>
          <w:b/>
          <w:sz w:val="36"/>
          <w:szCs w:val="36"/>
          <w:shd w:val="clear" w:color="auto" w:fill="FF33CC"/>
        </w:rPr>
        <w:t>6</w:t>
      </w:r>
      <w:r w:rsidR="008B2465" w:rsidRPr="008B2465">
        <w:rPr>
          <w:b/>
          <w:sz w:val="36"/>
          <w:szCs w:val="36"/>
          <w:shd w:val="clear" w:color="auto" w:fill="FF33CC"/>
        </w:rPr>
        <w:t>-1</w:t>
      </w:r>
      <w:r w:rsidR="00D5244C">
        <w:rPr>
          <w:b/>
          <w:sz w:val="36"/>
          <w:szCs w:val="36"/>
          <w:shd w:val="clear" w:color="auto" w:fill="FF33CC"/>
        </w:rPr>
        <w:t>7</w:t>
      </w:r>
    </w:p>
    <w:p w:rsidR="000150A9" w:rsidRDefault="00187DBC" w:rsidP="000D23C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8D29C61" wp14:editId="12C5E1F9">
                <wp:simplePos x="0" y="0"/>
                <wp:positionH relativeFrom="margin">
                  <wp:posOffset>91440</wp:posOffset>
                </wp:positionH>
                <wp:positionV relativeFrom="margin">
                  <wp:posOffset>439310</wp:posOffset>
                </wp:positionV>
                <wp:extent cx="9048584" cy="6140643"/>
                <wp:effectExtent l="0" t="0" r="635" b="12700"/>
                <wp:wrapNone/>
                <wp:docPr id="4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584" cy="6140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0150A9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87DBC" w:rsidP="000150A9">
                                  <w:pPr>
                                    <w:pStyle w:val="BoxesHeading2"/>
                                  </w:pPr>
                                  <w:r>
                                    <w:t>S</w:t>
                                  </w:r>
                                  <w:r w:rsidR="001212D6" w:rsidRPr="000150A9"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187DBC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87DBC" w:rsidP="00187DB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Aug </w:t>
                                  </w:r>
                                  <w:r w:rsidRPr="00187DB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  <w:p w:rsidR="00187DBC" w:rsidRPr="00187DBC" w:rsidRDefault="00187DBC" w:rsidP="00187DBC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EE3FF8">
                                    <w:t>First day of school.  It’s great to be back, especially with such a great teacher!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87DBC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Aug 30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A94FA9" w:rsidRDefault="00187DBC" w:rsidP="000A3FF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Aug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  <w:p w:rsidR="001212D6" w:rsidRPr="00A94FA9" w:rsidRDefault="001212D6" w:rsidP="00A94FA9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A3FF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212D6" w:rsidRPr="00EE3FF8" w:rsidRDefault="001212D6" w:rsidP="00A94FA9">
                                  <w:pPr>
                                    <w:jc w:val="center"/>
                                  </w:pPr>
                                  <w:r w:rsidRPr="00EE3FF8">
                                    <w:t>No school!!!</w:t>
                                  </w:r>
                                </w:p>
                                <w:p w:rsidR="001212D6" w:rsidRPr="000A3FFD" w:rsidRDefault="001212D6" w:rsidP="00A94FA9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EE3FF8">
                                    <w:t>Darn I hate these long weekends!!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:rsidR="001212D6" w:rsidRPr="00A94FA9" w:rsidRDefault="001212D6" w:rsidP="00A94FA9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  <w:p w:rsidR="001212D6" w:rsidRPr="002F332E" w:rsidRDefault="001212D6" w:rsidP="00A94FA9">
                                  <w:pPr>
                                    <w:pStyle w:val="Heading1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 w:rsidRPr="002F332E">
                                    <w:rPr>
                                      <w:sz w:val="20"/>
                                    </w:rPr>
                                    <w:t>Labor Day.</w:t>
                                  </w:r>
                                  <w:proofErr w:type="gramEnd"/>
                                </w:p>
                                <w:p w:rsidR="001212D6" w:rsidRPr="002F332E" w:rsidRDefault="001212D6" w:rsidP="00A94FA9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2F332E">
                                    <w:t>No School again.</w:t>
                                  </w:r>
                                </w:p>
                                <w:p w:rsidR="001212D6" w:rsidRPr="00A94FA9" w:rsidRDefault="001212D6" w:rsidP="00A94FA9">
                                  <w:r w:rsidRPr="002F332E">
                                    <w:rPr>
                                      <w:b/>
                                    </w:rPr>
                                    <w:t>Oh Darn!!!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87DBC" w:rsidP="00187DBC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  <w:p w:rsidR="001212D6" w:rsidRPr="002F332E" w:rsidRDefault="001212D6" w:rsidP="00D5244C">
                                  <w:r w:rsidRPr="002F332E">
                                    <w:t>Test:  Ch. 51-56</w:t>
                                  </w:r>
                                </w:p>
                                <w:p w:rsidR="001212D6" w:rsidRPr="00D5244C" w:rsidRDefault="001212D6" w:rsidP="00D5244C">
                                  <w:r w:rsidRPr="002F332E">
                                    <w:rPr>
                                      <w:b/>
                                    </w:rPr>
                                    <w:t xml:space="preserve">You got to be kidding! We </w:t>
                                  </w:r>
                                  <w:r>
                                    <w:rPr>
                                      <w:b/>
                                    </w:rPr>
                                    <w:t>just started.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212D6" w:rsidRPr="000150A9" w:rsidTr="00D5244C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  <w:p w:rsidR="001212D6" w:rsidRPr="00A94FA9" w:rsidRDefault="001212D6" w:rsidP="00A94FA9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3FFD" w:rsidRDefault="001212D6" w:rsidP="000A3FF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A94FA9" w:rsidRDefault="001212D6" w:rsidP="000A3FF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  <w:p w:rsidR="001212D6" w:rsidRPr="002F332E" w:rsidRDefault="001212D6" w:rsidP="002F332E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  <w:p w:rsidR="001212D6" w:rsidRPr="00EE3FF8" w:rsidRDefault="001212D6" w:rsidP="00D5244C">
                                  <w:proofErr w:type="spellStart"/>
                                  <w:r w:rsidRPr="00EE3FF8">
                                    <w:t>Biochem</w:t>
                                  </w:r>
                                  <w:proofErr w:type="spellEnd"/>
                                  <w:r w:rsidRPr="00EE3FF8">
                                    <w:t xml:space="preserve"> Test</w:t>
                                  </w:r>
                                </w:p>
                                <w:p w:rsidR="001212D6" w:rsidRPr="00D5244C" w:rsidRDefault="001212D6" w:rsidP="00D5244C">
                                  <w:r w:rsidRPr="00EE3FF8">
                                    <w:t>Ch.  2 &amp; 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A3FF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1212D6" w:rsidTr="00187DBC">
                              <w:trPr>
                                <w:trHeight w:val="1751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8368A5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8368A5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4E53EB" w:rsidRDefault="001212D6" w:rsidP="00187DBC">
                                  <w:pPr>
                                    <w:pStyle w:val="Boxes11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Default="001212D6" w:rsidP="000A13F9">
                                  <w:r>
                                    <w:t>PD Day!  Here we go again.  What the heck is PD anyway?</w:t>
                                  </w:r>
                                </w:p>
                                <w:p w:rsidR="001212D6" w:rsidRPr="000A13F9" w:rsidRDefault="001212D6" w:rsidP="000A13F9">
                                  <w:r>
                                    <w:rPr>
                                      <w:b/>
                                    </w:rPr>
                                    <w:t>½ day early dismissal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D5244C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D5244C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7.2pt;margin-top:34.6pt;width:712.5pt;height:483.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0150A9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87DBC" w:rsidP="000150A9">
                            <w:pPr>
                              <w:pStyle w:val="BoxesHeading2"/>
                            </w:pPr>
                            <w:r>
                              <w:t>S</w:t>
                            </w:r>
                            <w:r w:rsidR="001212D6" w:rsidRPr="000150A9">
                              <w:t>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187DBC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87DBC" w:rsidP="00187DB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Aug </w:t>
                            </w:r>
                            <w:r w:rsidRPr="00187DBC">
                              <w:rPr>
                                <w:b/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  <w:p w:rsidR="00187DBC" w:rsidRPr="00187DBC" w:rsidRDefault="00187DBC" w:rsidP="00187DB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E3FF8">
                              <w:t>First day of school.  It’s great to be back, especially with such a great teacher!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87DBC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Aug 30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A94FA9" w:rsidRDefault="00187DBC" w:rsidP="000A3FF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Aug 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1212D6" w:rsidRPr="00A94FA9" w:rsidRDefault="001212D6" w:rsidP="00A94FA9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A3FF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212D6" w:rsidRPr="00EE3FF8" w:rsidRDefault="001212D6" w:rsidP="00A94FA9">
                            <w:pPr>
                              <w:jc w:val="center"/>
                            </w:pPr>
                            <w:r w:rsidRPr="00EE3FF8">
                              <w:t>No school!!!</w:t>
                            </w:r>
                          </w:p>
                          <w:p w:rsidR="001212D6" w:rsidRPr="000A3FFD" w:rsidRDefault="001212D6" w:rsidP="00A94FA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E3FF8">
                              <w:t>Darn I hate these long weekends!!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212D6" w:rsidRPr="00A94FA9" w:rsidRDefault="001212D6" w:rsidP="00A94FA9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:rsidR="001212D6" w:rsidRPr="002F332E" w:rsidRDefault="001212D6" w:rsidP="00A94FA9">
                            <w:pPr>
                              <w:pStyle w:val="Heading1"/>
                              <w:rPr>
                                <w:sz w:val="20"/>
                              </w:rPr>
                            </w:pPr>
                            <w:proofErr w:type="gramStart"/>
                            <w:r w:rsidRPr="002F332E">
                              <w:rPr>
                                <w:sz w:val="20"/>
                              </w:rPr>
                              <w:t>Labor Day.</w:t>
                            </w:r>
                            <w:proofErr w:type="gramEnd"/>
                          </w:p>
                          <w:p w:rsidR="001212D6" w:rsidRPr="002F332E" w:rsidRDefault="001212D6" w:rsidP="00A94FA9">
                            <w:pPr>
                              <w:rPr>
                                <w:sz w:val="24"/>
                              </w:rPr>
                            </w:pPr>
                            <w:r w:rsidRPr="002F332E">
                              <w:t>No School again.</w:t>
                            </w:r>
                          </w:p>
                          <w:p w:rsidR="001212D6" w:rsidRPr="00A94FA9" w:rsidRDefault="001212D6" w:rsidP="00A94FA9">
                            <w:r w:rsidRPr="002F332E">
                              <w:rPr>
                                <w:b/>
                              </w:rPr>
                              <w:t>Oh Darn!!!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87DBC" w:rsidP="00187DBC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1212D6" w:rsidRPr="002F332E" w:rsidRDefault="001212D6" w:rsidP="00D5244C">
                            <w:r w:rsidRPr="002F332E">
                              <w:t>Test:  Ch. 51-56</w:t>
                            </w:r>
                          </w:p>
                          <w:p w:rsidR="001212D6" w:rsidRPr="00D5244C" w:rsidRDefault="001212D6" w:rsidP="00D5244C">
                            <w:r w:rsidRPr="002F332E">
                              <w:rPr>
                                <w:b/>
                              </w:rPr>
                              <w:t xml:space="preserve">You got to be kidding! We </w:t>
                            </w:r>
                            <w:r>
                              <w:rPr>
                                <w:b/>
                              </w:rPr>
                              <w:t>just started.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</w:tr>
                      <w:tr w:rsidR="001212D6" w:rsidRPr="000150A9" w:rsidTr="00D5244C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  <w:p w:rsidR="001212D6" w:rsidRPr="00A94FA9" w:rsidRDefault="001212D6" w:rsidP="00A94FA9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3FFD" w:rsidRDefault="001212D6" w:rsidP="000A3FF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A94FA9" w:rsidRDefault="001212D6" w:rsidP="000A3FF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:rsidR="001212D6" w:rsidRPr="002F332E" w:rsidRDefault="001212D6" w:rsidP="002F332E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  <w:p w:rsidR="001212D6" w:rsidRPr="00EE3FF8" w:rsidRDefault="001212D6" w:rsidP="00D5244C">
                            <w:proofErr w:type="spellStart"/>
                            <w:r w:rsidRPr="00EE3FF8">
                              <w:t>Biochem</w:t>
                            </w:r>
                            <w:proofErr w:type="spellEnd"/>
                            <w:r w:rsidRPr="00EE3FF8">
                              <w:t xml:space="preserve"> Test</w:t>
                            </w:r>
                          </w:p>
                          <w:p w:rsidR="001212D6" w:rsidRPr="00D5244C" w:rsidRDefault="001212D6" w:rsidP="00D5244C">
                            <w:r w:rsidRPr="00EE3FF8">
                              <w:t>Ch.  2 &amp; 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A3FF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c>
                      </w:tr>
                      <w:tr w:rsidR="001212D6" w:rsidTr="00187DBC">
                        <w:trPr>
                          <w:trHeight w:val="1751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8368A5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8368A5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4E53EB" w:rsidRDefault="001212D6" w:rsidP="00187DBC">
                            <w:pPr>
                              <w:pStyle w:val="Boxes11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Default="001212D6" w:rsidP="000A13F9">
                            <w:r>
                              <w:t>PD Day!  Here we go again.  What the heck is PD anyway?</w:t>
                            </w:r>
                          </w:p>
                          <w:p w:rsidR="001212D6" w:rsidRPr="000A13F9" w:rsidRDefault="001212D6" w:rsidP="000A13F9">
                            <w:r>
                              <w:rPr>
                                <w:b/>
                              </w:rPr>
                              <w:t>½ day early dismissal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D5244C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D5244C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7AA3AE9" wp14:editId="58A305E9">
                <wp:simplePos x="0" y="0"/>
                <wp:positionH relativeFrom="margin">
                  <wp:posOffset>-45085</wp:posOffset>
                </wp:positionH>
                <wp:positionV relativeFrom="margin">
                  <wp:posOffset>503555</wp:posOffset>
                </wp:positionV>
                <wp:extent cx="9125585" cy="6309360"/>
                <wp:effectExtent l="21590" t="17780" r="15875" b="16510"/>
                <wp:wrapNone/>
                <wp:docPr id="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.55pt;margin-top:39.65pt;width:718.55pt;height:496.8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" filled="f" strokeweight="2pt">
                <w10:wrap anchorx="margin" anchory="margin"/>
              </v:rect>
            </w:pict>
          </mc:Fallback>
        </mc:AlternateContent>
      </w:r>
      <w:r w:rsidR="000D23CA">
        <w:tab/>
      </w:r>
      <w:r w:rsidR="000D23CA">
        <w:tab/>
      </w:r>
      <w:r w:rsidR="000150A9"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26B2DC" wp14:editId="44A85506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4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583.2pt;margin-top:489.6pt;width:100.85pt;height:50.4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2016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A2B015" wp14:editId="0749C37D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September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left:0;text-align:left;margin-left:36pt;margin-top:0;width:172.85pt;height:50.4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September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3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583.2pt;margin-top:489.6pt;width:100.85pt;height:50.4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2016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3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0150A9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0150A9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:rsidR="001212D6" w:rsidRPr="002F332E" w:rsidRDefault="001212D6" w:rsidP="002F332E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EE3FF8" w:rsidRDefault="001212D6" w:rsidP="00D5244C">
                                  <w:r w:rsidRPr="00EE3FF8">
                                    <w:t>Cell Test</w:t>
                                  </w:r>
                                </w:p>
                                <w:p w:rsidR="001212D6" w:rsidRPr="00D5244C" w:rsidRDefault="001212D6" w:rsidP="00D5244C">
                                  <w:r w:rsidRPr="00EE3FF8">
                                    <w:t>Ch.</w:t>
                                  </w:r>
                                  <w:r>
                                    <w:t xml:space="preserve">  4,</w:t>
                                  </w:r>
                                  <w:r w:rsidRPr="00EE3FF8">
                                    <w:t xml:space="preserve"> 5</w:t>
                                  </w:r>
                                  <w:r>
                                    <w:t>, &amp; 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212D6" w:rsidRPr="000150A9" w:rsidTr="00451E14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  <w:p w:rsidR="001212D6" w:rsidRPr="00EE3FF8" w:rsidRDefault="001212D6" w:rsidP="00AE1318">
                                  <w:r>
                                    <w:t>Another PD Day</w:t>
                                  </w:r>
                                </w:p>
                                <w:p w:rsidR="001212D6" w:rsidRPr="00AE1318" w:rsidRDefault="001212D6" w:rsidP="00AE1318">
                                  <w:r w:rsidRPr="00EE3FF8">
                                    <w:t xml:space="preserve">No school.  </w:t>
                                  </w:r>
                                  <w:proofErr w:type="gramStart"/>
                                  <w:r w:rsidRPr="00EE3FF8">
                                    <w:t>We  need</w:t>
                                  </w:r>
                                  <w:proofErr w:type="gramEnd"/>
                                  <w:r w:rsidRPr="00EE3FF8">
                                    <w:t xml:space="preserve"> a break.  That Dahms is a maniac.</w:t>
                                  </w:r>
                                  <w:r>
                                    <w:t xml:space="preserve">  Thank God for Columbus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  <w:p w:rsidR="001212D6" w:rsidRPr="000A13F9" w:rsidRDefault="001212D6" w:rsidP="000A13F9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Pr="00D90E85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  <w:p w:rsidR="001212D6" w:rsidRPr="00EE3FF8" w:rsidRDefault="001212D6" w:rsidP="00D90E85">
                                  <w:r w:rsidRPr="00EE3FF8">
                                    <w:t>ATP/Redox Test</w:t>
                                  </w:r>
                                </w:p>
                                <w:p w:rsidR="001212D6" w:rsidRDefault="001212D6" w:rsidP="00D90E85">
                                  <w:r w:rsidRPr="00EE3FF8">
                                    <w:t>Ch.</w:t>
                                  </w:r>
                                  <w:r>
                                    <w:t xml:space="preserve">  7</w:t>
                                  </w:r>
                                </w:p>
                                <w:p w:rsidR="001212D6" w:rsidRPr="00D90E85" w:rsidRDefault="001212D6" w:rsidP="00D90E85">
                                  <w:pPr>
                                    <w:rPr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1212D6" w:rsidTr="00451E14">
                              <w:trPr>
                                <w:trHeight w:val="157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  <w:p w:rsidR="001212D6" w:rsidRPr="008C1F7C" w:rsidRDefault="001212D6" w:rsidP="008C1F7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  <w:p w:rsidR="001212D6" w:rsidRPr="00D90E85" w:rsidRDefault="001212D6" w:rsidP="00D90E85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Pr="00C003C3" w:rsidRDefault="001212D6" w:rsidP="00C003C3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1212D6" w:rsidTr="00451E14">
                              <w:trPr>
                                <w:trHeight w:val="157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:rsidR="001212D6" w:rsidRDefault="001212D6" w:rsidP="00451E1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t>PD Day!  Great time for an early dismissal; another ½ day</w:t>
                                  </w:r>
                                </w:p>
                                <w:p w:rsidR="001212D6" w:rsidRPr="00451E14" w:rsidRDefault="001212D6" w:rsidP="00451E14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7.2pt;margin-top:28.8pt;width:705.65pt;height:489.6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CGq4JRsQIAAKo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0150A9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0150A9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212D6" w:rsidRPr="002F332E" w:rsidRDefault="001212D6" w:rsidP="002F332E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EE3FF8" w:rsidRDefault="001212D6" w:rsidP="00D5244C">
                            <w:r w:rsidRPr="00EE3FF8">
                              <w:t>Cell Test</w:t>
                            </w:r>
                          </w:p>
                          <w:p w:rsidR="001212D6" w:rsidRPr="00D5244C" w:rsidRDefault="001212D6" w:rsidP="00D5244C">
                            <w:r w:rsidRPr="00EE3FF8">
                              <w:t>Ch.</w:t>
                            </w:r>
                            <w:r>
                              <w:t xml:space="preserve">  4,</w:t>
                            </w:r>
                            <w:r w:rsidRPr="00EE3FF8">
                              <w:t xml:space="preserve"> 5</w:t>
                            </w:r>
                            <w:r>
                              <w:t>, &amp; 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1212D6" w:rsidRPr="000150A9" w:rsidTr="00451E14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  <w:p w:rsidR="001212D6" w:rsidRPr="00EE3FF8" w:rsidRDefault="001212D6" w:rsidP="00AE1318">
                            <w:r>
                              <w:t>Another PD Day</w:t>
                            </w:r>
                          </w:p>
                          <w:p w:rsidR="001212D6" w:rsidRPr="00AE1318" w:rsidRDefault="001212D6" w:rsidP="00AE1318">
                            <w:r w:rsidRPr="00EE3FF8">
                              <w:t xml:space="preserve">No school.  </w:t>
                            </w:r>
                            <w:proofErr w:type="gramStart"/>
                            <w:r w:rsidRPr="00EE3FF8">
                              <w:t>We  need</w:t>
                            </w:r>
                            <w:proofErr w:type="gramEnd"/>
                            <w:r w:rsidRPr="00EE3FF8">
                              <w:t xml:space="preserve"> a break.  That Dahms is a maniac.</w:t>
                            </w:r>
                            <w:r>
                              <w:t xml:space="preserve">  Thank God for Columbus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  <w:p w:rsidR="001212D6" w:rsidRPr="000A13F9" w:rsidRDefault="001212D6" w:rsidP="000A13F9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Pr="00D90E85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  <w:p w:rsidR="001212D6" w:rsidRPr="00EE3FF8" w:rsidRDefault="001212D6" w:rsidP="00D90E85">
                            <w:r w:rsidRPr="00EE3FF8">
                              <w:t>ATP/Redox Test</w:t>
                            </w:r>
                          </w:p>
                          <w:p w:rsidR="001212D6" w:rsidRDefault="001212D6" w:rsidP="00D90E85">
                            <w:r w:rsidRPr="00EE3FF8">
                              <w:t>Ch.</w:t>
                            </w:r>
                            <w:r>
                              <w:t xml:space="preserve">  7</w:t>
                            </w:r>
                          </w:p>
                          <w:p w:rsidR="001212D6" w:rsidRPr="00D90E85" w:rsidRDefault="001212D6" w:rsidP="00D90E85">
                            <w:pPr>
                              <w:rPr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</w:tc>
                      </w:tr>
                      <w:tr w:rsidR="001212D6" w:rsidTr="00451E14">
                        <w:trPr>
                          <w:trHeight w:val="157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  <w:p w:rsidR="001212D6" w:rsidRPr="008C1F7C" w:rsidRDefault="001212D6" w:rsidP="008C1F7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:rsidR="001212D6" w:rsidRPr="00D90E85" w:rsidRDefault="001212D6" w:rsidP="00D90E85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Pr="00C003C3" w:rsidRDefault="001212D6" w:rsidP="00C003C3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c>
                      </w:tr>
                      <w:tr w:rsidR="001212D6" w:rsidTr="00451E14">
                        <w:trPr>
                          <w:trHeight w:val="157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:rsidR="001212D6" w:rsidRDefault="001212D6" w:rsidP="00451E14">
                            <w:pPr>
                              <w:rPr>
                                <w:b/>
                              </w:rPr>
                            </w:pPr>
                            <w:r>
                              <w:t>PD Day!  Great time for an early dismissal; another ½ day</w:t>
                            </w:r>
                          </w:p>
                          <w:p w:rsidR="001212D6" w:rsidRPr="00451E14" w:rsidRDefault="001212D6" w:rsidP="00451E14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  <w:r>
                        <w:tab/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October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3" style="position:absolute;margin-left:36pt;margin-top:0;width:172.85pt;height:50.4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October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21.6pt;width:718.55pt;height:496.8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ayewIAAP8EAAAOAAAAZHJzL2Uyb0RvYy54bWysVMGO2yAQvVfqPyDuie3EySbWOqsoTqpK&#10;23bVbT+AAI5RMVAgcbZV/70DTrL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3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4" style="position:absolute;margin-left:583.2pt;margin-top:489.6pt;width:100.85pt;height:50.4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2016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3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0150A9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5B6782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  <w:p w:rsidR="001212D6" w:rsidRPr="000A13F9" w:rsidRDefault="001212D6" w:rsidP="000A13F9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212D6" w:rsidRPr="00451E14" w:rsidRDefault="001212D6" w:rsidP="00451E14">
                                  <w:r w:rsidRPr="00D90E85">
                                    <w:rPr>
                                      <w:highlight w:val="cyan"/>
                                    </w:rPr>
                                    <w:t>End of 1</w:t>
                                  </w:r>
                                  <w:r w:rsidRPr="00D90E85">
                                    <w:rPr>
                                      <w:highlight w:val="cyan"/>
                                      <w:vertAlign w:val="superscript"/>
                                    </w:rPr>
                                    <w:t>st</w:t>
                                  </w:r>
                                  <w:r w:rsidRPr="00D90E85">
                                    <w:rPr>
                                      <w:highlight w:val="cyan"/>
                                    </w:rPr>
                                    <w:t xml:space="preserve"> quarter; my brain is drained already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212D6" w:rsidRPr="000150A9" w:rsidTr="007A20D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  <w:p w:rsidR="001212D6" w:rsidRPr="00D90E85" w:rsidRDefault="001212D6" w:rsidP="00D90E8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  <w:p w:rsidR="001212D6" w:rsidRPr="000A13F9" w:rsidRDefault="001212D6" w:rsidP="00451E14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54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  <w:p w:rsidR="001212D6" w:rsidRPr="002F332E" w:rsidRDefault="001212D6" w:rsidP="008C1F7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  <w:p w:rsidR="001212D6" w:rsidRPr="00EE3FF8" w:rsidRDefault="001212D6" w:rsidP="007A20D0">
                                  <w:r w:rsidRPr="00EE3FF8">
                                    <w:t>Respiration Test</w:t>
                                  </w:r>
                                </w:p>
                                <w:p w:rsidR="001212D6" w:rsidRPr="00E779D9" w:rsidRDefault="001212D6" w:rsidP="007A20D0">
                                  <w:r w:rsidRPr="00EE3FF8">
                                    <w:t>Ch.</w:t>
                                  </w:r>
                                  <w:r>
                                    <w:t xml:space="preserve">  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212D6" w:rsidRPr="000150A9" w:rsidTr="00187DBC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A13F9" w:rsidRDefault="001212D6" w:rsidP="000A13F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  <w:p w:rsidR="001212D6" w:rsidRPr="002F332E" w:rsidRDefault="001212D6" w:rsidP="00D90E8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0A13F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  <w:p w:rsidR="001212D6" w:rsidRPr="000A13F9" w:rsidRDefault="001212D6" w:rsidP="000A13F9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t>Another day of PD for me!  Another day off for you.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  <w:p w:rsidR="001212D6" w:rsidRPr="000A13F9" w:rsidRDefault="001212D6" w:rsidP="008E6AD8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84E80">
                                    <w:t xml:space="preserve">No school, </w:t>
                                  </w:r>
                                  <w:proofErr w:type="gramStart"/>
                                  <w:r w:rsidRPr="00B84E80">
                                    <w:t>turkey beware</w:t>
                                  </w:r>
                                  <w:proofErr w:type="gramEnd"/>
                                  <w:r w:rsidRPr="00B84E80">
                                    <w:t>.  Let’s load up on that tryptophan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  <w:p w:rsidR="001212D6" w:rsidRPr="000A13F9" w:rsidRDefault="001212D6" w:rsidP="008E6AD8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t>Good day to buy Mr. Dahms a Xmas present.  A little bribery never hurts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1212D6" w:rsidRPr="000150A9" w:rsidTr="007A20D0">
                              <w:trPr>
                                <w:trHeight w:val="1742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A13F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Default="001212D6" w:rsidP="008E6AD8">
                                  <w:r>
                                    <w:t>H</w:t>
                                  </w:r>
                                  <w:r w:rsidRPr="00B84E80">
                                    <w:t>erbivorous ungulates beware!  A day set aside for population management.</w:t>
                                  </w:r>
                                </w:p>
                                <w:p w:rsidR="001212D6" w:rsidRPr="00972351" w:rsidRDefault="001212D6" w:rsidP="008E6AD8">
                                  <w:r>
                                    <w:t>(snow make-up #1)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451E1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451E14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:rsidR="001212D6" w:rsidRPr="00451E14" w:rsidRDefault="001212D6" w:rsidP="00451E14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D90E85" w:rsidRDefault="001212D6" w:rsidP="00D90E85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D90E85" w:rsidRDefault="001212D6" w:rsidP="00D90E85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margin-left:7.2pt;margin-top:28.8pt;width:705.65pt;height:489.6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DiFVz8sQIAAKs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0150A9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5B6782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1212D6" w:rsidRPr="000A13F9" w:rsidRDefault="001212D6" w:rsidP="000A13F9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212D6" w:rsidRPr="00451E14" w:rsidRDefault="001212D6" w:rsidP="00451E14">
                            <w:r w:rsidRPr="00D90E85">
                              <w:rPr>
                                <w:highlight w:val="cyan"/>
                              </w:rPr>
                              <w:t>End of 1</w:t>
                            </w:r>
                            <w:r w:rsidRPr="00D90E85">
                              <w:rPr>
                                <w:highlight w:val="cyan"/>
                                <w:vertAlign w:val="superscript"/>
                              </w:rPr>
                              <w:t>st</w:t>
                            </w:r>
                            <w:r w:rsidRPr="00D90E85">
                              <w:rPr>
                                <w:highlight w:val="cyan"/>
                              </w:rPr>
                              <w:t xml:space="preserve"> quarter; my brain is drained already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</w:tr>
                      <w:tr w:rsidR="001212D6" w:rsidRPr="000150A9" w:rsidTr="007A20D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1212D6" w:rsidRPr="00D90E85" w:rsidRDefault="001212D6" w:rsidP="00D90E8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  <w:p w:rsidR="001212D6" w:rsidRPr="000A13F9" w:rsidRDefault="001212D6" w:rsidP="00451E1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54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  <w:p w:rsidR="001212D6" w:rsidRPr="002F332E" w:rsidRDefault="001212D6" w:rsidP="008C1F7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  <w:p w:rsidR="001212D6" w:rsidRPr="00EE3FF8" w:rsidRDefault="001212D6" w:rsidP="007A20D0">
                            <w:r w:rsidRPr="00EE3FF8">
                              <w:t>Respiration Test</w:t>
                            </w:r>
                          </w:p>
                          <w:p w:rsidR="001212D6" w:rsidRPr="00E779D9" w:rsidRDefault="001212D6" w:rsidP="007A20D0">
                            <w:r w:rsidRPr="00EE3FF8">
                              <w:t>Ch.</w:t>
                            </w:r>
                            <w:r>
                              <w:t xml:space="preserve">  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c>
                      </w:tr>
                      <w:tr w:rsidR="001212D6" w:rsidRPr="000150A9" w:rsidTr="00187DBC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A13F9" w:rsidRDefault="001212D6" w:rsidP="000A13F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  <w:p w:rsidR="001212D6" w:rsidRPr="002F332E" w:rsidRDefault="001212D6" w:rsidP="00D90E8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A13F9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1212D6" w:rsidRPr="000A13F9" w:rsidRDefault="001212D6" w:rsidP="000A13F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Another day of PD for me!  Another day off for you.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  <w:p w:rsidR="001212D6" w:rsidRPr="000A13F9" w:rsidRDefault="001212D6" w:rsidP="008E6AD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84E80">
                              <w:t xml:space="preserve">No school, </w:t>
                            </w:r>
                            <w:proofErr w:type="gramStart"/>
                            <w:r w:rsidRPr="00B84E80">
                              <w:t>turkey beware</w:t>
                            </w:r>
                            <w:proofErr w:type="gramEnd"/>
                            <w:r w:rsidRPr="00B84E80">
                              <w:t>.  Let’s load up on that tryptophan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  <w:p w:rsidR="001212D6" w:rsidRPr="000A13F9" w:rsidRDefault="001212D6" w:rsidP="008E6AD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Good day to buy Mr. Dahms a Xmas present.  A little bribery never hurts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</w:tc>
                      </w:tr>
                      <w:tr w:rsidR="001212D6" w:rsidRPr="000150A9" w:rsidTr="007A20D0">
                        <w:trPr>
                          <w:trHeight w:val="1742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A13F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Default="001212D6" w:rsidP="008E6AD8">
                            <w:r>
                              <w:t>H</w:t>
                            </w:r>
                            <w:r w:rsidRPr="00B84E80">
                              <w:t>erbivorous ungulates beware!  A day set aside for population management.</w:t>
                            </w:r>
                          </w:p>
                          <w:p w:rsidR="001212D6" w:rsidRPr="00972351" w:rsidRDefault="001212D6" w:rsidP="008E6AD8">
                            <w:r>
                              <w:t>(snow make-up #1)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451E1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51E14">
                              <w:rPr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:rsidR="001212D6" w:rsidRPr="00451E14" w:rsidRDefault="001212D6" w:rsidP="00451E1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D90E85" w:rsidRDefault="001212D6" w:rsidP="00D90E85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D90E85" w:rsidRDefault="001212D6" w:rsidP="00D90E85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November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36pt;margin-top:0;width:172.85pt;height:50.4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November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0;margin-top:21.6pt;width:718.55pt;height:496.8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BWfAIAAP8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3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583.2pt;margin-top:489.6pt;width:100.85pt;height:50.4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2016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2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8E6AD8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8E6AD8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D90E85" w:rsidRDefault="001212D6" w:rsidP="008E6AD8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EE3FF8" w:rsidRDefault="001212D6" w:rsidP="007A20D0">
                                  <w:r w:rsidRPr="00EE3FF8">
                                    <w:t>Photosynthesis Test</w:t>
                                  </w:r>
                                </w:p>
                                <w:p w:rsidR="001212D6" w:rsidRDefault="001212D6" w:rsidP="007A20D0">
                                  <w:r w:rsidRPr="00EE3FF8">
                                    <w:t>Ch.</w:t>
                                  </w:r>
                                  <w:r>
                                    <w:t xml:space="preserve">  9</w:t>
                                  </w:r>
                                </w:p>
                                <w:p w:rsidR="001212D6" w:rsidRPr="007A20D0" w:rsidRDefault="001212D6" w:rsidP="007A20D0">
                                  <w:r>
                                    <w:t>Hopefully not a test that will live in infamy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8368A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212D6" w:rsidRPr="000150A9" w:rsidTr="007A20D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  <w:p w:rsidR="001212D6" w:rsidRPr="00D90E85" w:rsidRDefault="001212D6" w:rsidP="00D90E85"/>
                                <w:p w:rsidR="001212D6" w:rsidRPr="00423589" w:rsidRDefault="001212D6" w:rsidP="00423589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8E6AD8" w:rsidRDefault="001212D6" w:rsidP="008E6AD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8E6AD8" w:rsidRDefault="001212D6" w:rsidP="008E6AD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212D6" w:rsidRPr="000150A9" w:rsidTr="00187DBC">
                              <w:trPr>
                                <w:trHeight w:val="184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8E6AD8" w:rsidRDefault="001212D6" w:rsidP="008E6AD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8C1F7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  <w:p w:rsidR="001212D6" w:rsidRDefault="001212D6" w:rsidP="0088663D">
                                  <w:pPr>
                                    <w:shd w:val="clear" w:color="auto" w:fill="FFFFFF" w:themeFill="background1"/>
                                  </w:pPr>
                                  <w:r w:rsidRPr="0088663D">
                                    <w:rPr>
                                      <w:highlight w:val="cyan"/>
                                    </w:rPr>
                                    <w:t>Just enough time left to get Dahms a present!</w:t>
                                  </w:r>
                                </w:p>
                                <w:p w:rsidR="001212D6" w:rsidRPr="00D829E6" w:rsidRDefault="001212D6" w:rsidP="008C1F7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1212D6" w:rsidRPr="00423589" w:rsidRDefault="001212D6" w:rsidP="002F027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  <w:p w:rsidR="001212D6" w:rsidRPr="00423589" w:rsidRDefault="001212D6" w:rsidP="008E6AD8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8E6AD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  <w:p w:rsidR="001212D6" w:rsidRPr="00E3060D" w:rsidRDefault="001212D6" w:rsidP="007A20D0">
                                  <w:r w:rsidRPr="00E3060D">
                                    <w:t>DNA &amp; RNA Test</w:t>
                                  </w:r>
                                </w:p>
                                <w:p w:rsidR="001212D6" w:rsidRDefault="001212D6" w:rsidP="007A20D0">
                                  <w:r w:rsidRPr="00E3060D">
                                    <w:t>Ch.  1</w:t>
                                  </w:r>
                                  <w:r>
                                    <w:t>2</w:t>
                                  </w:r>
                                  <w:r w:rsidRPr="00E3060D">
                                    <w:t xml:space="preserve"> &amp; 1</w:t>
                                  </w:r>
                                  <w:r>
                                    <w:t>3</w:t>
                                  </w:r>
                                </w:p>
                                <w:p w:rsidR="001212D6" w:rsidRPr="008E6AD8" w:rsidRDefault="001212D6" w:rsidP="008E6AD8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  <w:p w:rsidR="001212D6" w:rsidRDefault="001212D6" w:rsidP="00175C22">
                                  <w:r>
                                    <w:t>½ day early dismissal</w:t>
                                  </w:r>
                                </w:p>
                                <w:p w:rsidR="001212D6" w:rsidRDefault="001212D6" w:rsidP="00175C22">
                                  <w:r>
                                    <w:t>Happy Hanukkah!</w:t>
                                  </w:r>
                                </w:p>
                                <w:p w:rsidR="001212D6" w:rsidRDefault="001212D6" w:rsidP="00175C22">
                                  <w:r>
                                    <w:t xml:space="preserve">Happy </w:t>
                                  </w:r>
                                  <w:proofErr w:type="spellStart"/>
                                  <w:r>
                                    <w:t>Festivus</w:t>
                                  </w:r>
                                  <w:proofErr w:type="spellEnd"/>
                                  <w:r>
                                    <w:t>!</w:t>
                                  </w:r>
                                </w:p>
                                <w:p w:rsidR="001212D6" w:rsidRDefault="001212D6" w:rsidP="00175C22">
                                  <w:r>
                                    <w:t>Happy Kwanzaa!</w:t>
                                  </w:r>
                                </w:p>
                                <w:p w:rsidR="001212D6" w:rsidRDefault="001212D6" w:rsidP="00175C22">
                                  <w:r>
                                    <w:t>Happy Holidays!</w:t>
                                  </w:r>
                                </w:p>
                                <w:p w:rsidR="001212D6" w:rsidRPr="00423589" w:rsidRDefault="001212D6" w:rsidP="008E6AD8">
                                  <w:r>
                                    <w:t>Happy Winter Break!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  <w:p w:rsidR="001212D6" w:rsidRDefault="001212D6" w:rsidP="008E6AD8">
                                  <w:r>
                                    <w:t>Now, I’m going to work on my AP Bio every day over break….</w:t>
                                  </w:r>
                                </w:p>
                                <w:p w:rsidR="001212D6" w:rsidRPr="008E6AD8" w:rsidRDefault="001212D6" w:rsidP="008E6AD8">
                                  <w:r>
                                    <w:t>Right!</w:t>
                                  </w:r>
                                </w:p>
                                <w:p w:rsidR="001212D6" w:rsidRPr="00C965E9" w:rsidRDefault="001212D6" w:rsidP="00175C22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2F027C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  <w:p w:rsidR="001212D6" w:rsidRDefault="001212D6" w:rsidP="00175C22">
                                  <w:pPr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t>Ho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3</w:t>
                                  </w:r>
                                </w:p>
                                <w:p w:rsidR="001212D6" w:rsidRPr="002F027C" w:rsidRDefault="001212D6" w:rsidP="00175C22">
                                  <w:proofErr w:type="spellStart"/>
                                  <w:r w:rsidRPr="00423589">
                                    <w:t>Twas</w:t>
                                  </w:r>
                                  <w:proofErr w:type="spellEnd"/>
                                  <w:r w:rsidRPr="00423589">
                                    <w:t xml:space="preserve"> the night before Xmas and</w:t>
                                  </w:r>
                                  <w:r>
                                    <w:t xml:space="preserve"> all through the lab</w:t>
                                  </w:r>
                                </w:p>
                                <w:p w:rsidR="001212D6" w:rsidRPr="00175C22" w:rsidRDefault="001212D6" w:rsidP="00175C22"/>
                                <w:p w:rsidR="001212D6" w:rsidRPr="00D829E6" w:rsidRDefault="001212D6" w:rsidP="00175C22"/>
                              </w:tc>
                            </w:tr>
                            <w:tr w:rsidR="001212D6" w:rsidTr="00175C22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  <w:p w:rsidR="001212D6" w:rsidRPr="002F027C" w:rsidRDefault="001212D6" w:rsidP="00175C22">
                                  <w:r>
                                    <w:t>Not a creature was stirring, not even a rat</w:t>
                                  </w:r>
                                </w:p>
                                <w:p w:rsidR="001212D6" w:rsidRPr="00175C22" w:rsidRDefault="001212D6" w:rsidP="00175C22"/>
                                <w:p w:rsidR="001212D6" w:rsidRPr="008E6AD8" w:rsidRDefault="001212D6" w:rsidP="008E6AD8"/>
                                <w:p w:rsidR="001212D6" w:rsidRPr="002F027C" w:rsidRDefault="001212D6" w:rsidP="002F027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  <w:p w:rsidR="001212D6" w:rsidRPr="008E6AD8" w:rsidRDefault="001212D6" w:rsidP="00175C22">
                                  <w:r w:rsidRPr="00B84E80">
                                    <w:t>The Phipps chambers were hung by the chimney with care</w:t>
                                  </w:r>
                                </w:p>
                                <w:p w:rsidR="001212D6" w:rsidRPr="00175C22" w:rsidRDefault="001212D6" w:rsidP="00175C22"/>
                                <w:p w:rsidR="001212D6" w:rsidRPr="002F027C" w:rsidRDefault="001212D6" w:rsidP="00175C22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  <w:p w:rsidR="001212D6" w:rsidRPr="008E6AD8" w:rsidRDefault="001212D6" w:rsidP="00175C22">
                                  <w:r>
                                    <w:t>In hope that the Calvin cycle soon would be there</w:t>
                                  </w:r>
                                </w:p>
                                <w:p w:rsidR="001212D6" w:rsidRPr="00175C22" w:rsidRDefault="001212D6" w:rsidP="00175C22"/>
                                <w:p w:rsidR="001212D6" w:rsidRPr="00D90E85" w:rsidRDefault="001212D6" w:rsidP="00175C22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Pr="00175C22" w:rsidRDefault="001212D6" w:rsidP="00175C22">
                                  <w:r>
                                    <w:t>When what to my wandering eyes should appear, but an electrophoresis chamber and some DNA smears</w:t>
                                  </w:r>
                                </w:p>
                                <w:p w:rsidR="001212D6" w:rsidRPr="00C003C3" w:rsidRDefault="001212D6" w:rsidP="00175C22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  <w:p w:rsidR="001212D6" w:rsidRPr="008E6AD8" w:rsidRDefault="001212D6" w:rsidP="00175C22">
                                  <w:r>
                                    <w:t xml:space="preserve">On </w:t>
                                  </w:r>
                                  <w:proofErr w:type="spellStart"/>
                                  <w:r>
                                    <w:t>BamII</w:t>
                                  </w:r>
                                  <w:proofErr w:type="spellEnd"/>
                                  <w:r>
                                    <w:t xml:space="preserve">, on </w:t>
                                  </w:r>
                                  <w:proofErr w:type="spellStart"/>
                                  <w:r>
                                    <w:t>EcoRI</w:t>
                                  </w:r>
                                  <w:proofErr w:type="spellEnd"/>
                                  <w:r>
                                    <w:t xml:space="preserve">, on </w:t>
                                  </w:r>
                                  <w:proofErr w:type="spellStart"/>
                                  <w:r>
                                    <w:t>HindIII</w:t>
                                  </w:r>
                                  <w:proofErr w:type="spellEnd"/>
                                  <w:r>
                                    <w:t>, chop up that DNA small as can be</w:t>
                                  </w:r>
                                </w:p>
                                <w:p w:rsidR="001212D6" w:rsidRPr="00175C22" w:rsidRDefault="001212D6" w:rsidP="00175C22"/>
                                <w:p w:rsidR="001212D6" w:rsidRPr="008E6AD8" w:rsidRDefault="001212D6" w:rsidP="008E6AD8">
                                  <w:pPr>
                                    <w:rPr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:rsidR="001212D6" w:rsidRPr="008E6AD8" w:rsidRDefault="001212D6" w:rsidP="00175C22">
                                  <w:r>
                                    <w:t xml:space="preserve">And I heard him exclaim as he rode out of sight, </w:t>
                                  </w:r>
                                  <w:proofErr w:type="spellStart"/>
                                  <w:r>
                                    <w:t>Rubisco</w:t>
                                  </w:r>
                                  <w:proofErr w:type="spellEnd"/>
                                  <w:r>
                                    <w:t xml:space="preserve"> to all…. Now get back to work!</w:t>
                                  </w:r>
                                </w:p>
                                <w:p w:rsidR="001212D6" w:rsidRPr="00175C22" w:rsidRDefault="001212D6" w:rsidP="00175C22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Pr="00175C22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75C22">
                                    <w:rPr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:rsidR="001212D6" w:rsidRPr="00175C22" w:rsidRDefault="001212D6" w:rsidP="00175C22">
                                  <w:r w:rsidRPr="008E6AD8">
                                    <w:t>Not a good night to experiment with anaerobic respiration/ fermentation</w:t>
                                  </w: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8" style="position:absolute;margin-left:7.2pt;margin-top:28.8pt;width:705.65pt;height:489.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BBSAeasQIAAKs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8E6AD8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8E6AD8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D90E85" w:rsidRDefault="001212D6" w:rsidP="008E6AD8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EE3FF8" w:rsidRDefault="001212D6" w:rsidP="007A20D0">
                            <w:r w:rsidRPr="00EE3FF8">
                              <w:t>Photosynthesis Test</w:t>
                            </w:r>
                          </w:p>
                          <w:p w:rsidR="001212D6" w:rsidRDefault="001212D6" w:rsidP="007A20D0">
                            <w:r w:rsidRPr="00EE3FF8">
                              <w:t>Ch.</w:t>
                            </w:r>
                            <w:r>
                              <w:t xml:space="preserve">  9</w:t>
                            </w:r>
                          </w:p>
                          <w:p w:rsidR="001212D6" w:rsidRPr="007A20D0" w:rsidRDefault="001212D6" w:rsidP="007A20D0">
                            <w:r>
                              <w:t>Hopefully not a test that will live in infamy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8368A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</w:tr>
                      <w:tr w:rsidR="001212D6" w:rsidRPr="000150A9" w:rsidTr="007A20D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  <w:p w:rsidR="001212D6" w:rsidRPr="00D90E85" w:rsidRDefault="001212D6" w:rsidP="00D90E85"/>
                          <w:p w:rsidR="001212D6" w:rsidRPr="00423589" w:rsidRDefault="001212D6" w:rsidP="00423589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8E6AD8" w:rsidRDefault="001212D6" w:rsidP="008E6A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8E6AD8" w:rsidRDefault="001212D6" w:rsidP="008E6A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c>
                      </w:tr>
                      <w:tr w:rsidR="001212D6" w:rsidRPr="000150A9" w:rsidTr="00187DBC">
                        <w:trPr>
                          <w:trHeight w:val="184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8E6AD8" w:rsidRDefault="001212D6" w:rsidP="008E6A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8C1F7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  <w:p w:rsidR="001212D6" w:rsidRDefault="001212D6" w:rsidP="0088663D">
                            <w:pPr>
                              <w:shd w:val="clear" w:color="auto" w:fill="FFFFFF" w:themeFill="background1"/>
                            </w:pPr>
                            <w:r w:rsidRPr="0088663D">
                              <w:rPr>
                                <w:highlight w:val="cyan"/>
                              </w:rPr>
                              <w:t>Just enough time left to get Dahms a present!</w:t>
                            </w:r>
                          </w:p>
                          <w:p w:rsidR="001212D6" w:rsidRPr="00D829E6" w:rsidRDefault="001212D6" w:rsidP="008C1F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212D6" w:rsidRPr="00423589" w:rsidRDefault="001212D6" w:rsidP="002F027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:rsidR="001212D6" w:rsidRPr="00423589" w:rsidRDefault="001212D6" w:rsidP="008E6AD8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8E6AD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  <w:p w:rsidR="001212D6" w:rsidRPr="00E3060D" w:rsidRDefault="001212D6" w:rsidP="007A20D0">
                            <w:r w:rsidRPr="00E3060D">
                              <w:t>DNA &amp; RNA Test</w:t>
                            </w:r>
                          </w:p>
                          <w:p w:rsidR="001212D6" w:rsidRDefault="001212D6" w:rsidP="007A20D0">
                            <w:r w:rsidRPr="00E3060D">
                              <w:t>Ch.  1</w:t>
                            </w:r>
                            <w:r>
                              <w:t>2</w:t>
                            </w:r>
                            <w:r w:rsidRPr="00E3060D">
                              <w:t xml:space="preserve"> &amp; 1</w:t>
                            </w:r>
                            <w:r>
                              <w:t>3</w:t>
                            </w:r>
                          </w:p>
                          <w:p w:rsidR="001212D6" w:rsidRPr="008E6AD8" w:rsidRDefault="001212D6" w:rsidP="008E6AD8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  <w:p w:rsidR="001212D6" w:rsidRDefault="001212D6" w:rsidP="00175C22">
                            <w:r>
                              <w:t>½ day early dismissal</w:t>
                            </w:r>
                          </w:p>
                          <w:p w:rsidR="001212D6" w:rsidRDefault="001212D6" w:rsidP="00175C22">
                            <w:r>
                              <w:t>Happy Hanukkah!</w:t>
                            </w:r>
                          </w:p>
                          <w:p w:rsidR="001212D6" w:rsidRDefault="001212D6" w:rsidP="00175C22">
                            <w:r>
                              <w:t xml:space="preserve">Happy </w:t>
                            </w:r>
                            <w:proofErr w:type="spellStart"/>
                            <w:r>
                              <w:t>Festivus</w:t>
                            </w:r>
                            <w:proofErr w:type="spellEnd"/>
                            <w:r>
                              <w:t>!</w:t>
                            </w:r>
                          </w:p>
                          <w:p w:rsidR="001212D6" w:rsidRDefault="001212D6" w:rsidP="00175C22">
                            <w:r>
                              <w:t>Happy Kwanzaa!</w:t>
                            </w:r>
                          </w:p>
                          <w:p w:rsidR="001212D6" w:rsidRDefault="001212D6" w:rsidP="00175C22">
                            <w:r>
                              <w:t>Happy Holidays!</w:t>
                            </w:r>
                          </w:p>
                          <w:p w:rsidR="001212D6" w:rsidRPr="00423589" w:rsidRDefault="001212D6" w:rsidP="008E6AD8">
                            <w:r>
                              <w:t>Happy Winter Break!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  <w:p w:rsidR="001212D6" w:rsidRDefault="001212D6" w:rsidP="008E6AD8">
                            <w:r>
                              <w:t>Now, I’m going to work on my AP Bio every day over break….</w:t>
                            </w:r>
                          </w:p>
                          <w:p w:rsidR="001212D6" w:rsidRPr="008E6AD8" w:rsidRDefault="001212D6" w:rsidP="008E6AD8">
                            <w:r>
                              <w:t>Right!</w:t>
                            </w:r>
                          </w:p>
                          <w:p w:rsidR="001212D6" w:rsidRPr="00C965E9" w:rsidRDefault="001212D6" w:rsidP="00175C22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2F027C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  <w:p w:rsidR="001212D6" w:rsidRDefault="001212D6" w:rsidP="00175C2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Ho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  <w:p w:rsidR="001212D6" w:rsidRPr="002F027C" w:rsidRDefault="001212D6" w:rsidP="00175C22">
                            <w:proofErr w:type="spellStart"/>
                            <w:r w:rsidRPr="00423589">
                              <w:t>Twas</w:t>
                            </w:r>
                            <w:proofErr w:type="spellEnd"/>
                            <w:r w:rsidRPr="00423589">
                              <w:t xml:space="preserve"> the night before Xmas and</w:t>
                            </w:r>
                            <w:r>
                              <w:t xml:space="preserve"> all through the lab</w:t>
                            </w:r>
                          </w:p>
                          <w:p w:rsidR="001212D6" w:rsidRPr="00175C22" w:rsidRDefault="001212D6" w:rsidP="00175C22"/>
                          <w:p w:rsidR="001212D6" w:rsidRPr="00D829E6" w:rsidRDefault="001212D6" w:rsidP="00175C22"/>
                        </w:tc>
                      </w:tr>
                      <w:tr w:rsidR="001212D6" w:rsidTr="00175C22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  <w:p w:rsidR="001212D6" w:rsidRPr="002F027C" w:rsidRDefault="001212D6" w:rsidP="00175C22">
                            <w:r>
                              <w:t>Not a creature was stirring, not even a rat</w:t>
                            </w:r>
                          </w:p>
                          <w:p w:rsidR="001212D6" w:rsidRPr="00175C22" w:rsidRDefault="001212D6" w:rsidP="00175C22"/>
                          <w:p w:rsidR="001212D6" w:rsidRPr="008E6AD8" w:rsidRDefault="001212D6" w:rsidP="008E6AD8"/>
                          <w:p w:rsidR="001212D6" w:rsidRPr="002F027C" w:rsidRDefault="001212D6" w:rsidP="002F027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  <w:p w:rsidR="001212D6" w:rsidRPr="008E6AD8" w:rsidRDefault="001212D6" w:rsidP="00175C22">
                            <w:r w:rsidRPr="00B84E80">
                              <w:t>The Phipps chambers were hung by the chimney with care</w:t>
                            </w:r>
                          </w:p>
                          <w:p w:rsidR="001212D6" w:rsidRPr="00175C22" w:rsidRDefault="001212D6" w:rsidP="00175C22"/>
                          <w:p w:rsidR="001212D6" w:rsidRPr="002F027C" w:rsidRDefault="001212D6" w:rsidP="00175C22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:rsidR="001212D6" w:rsidRPr="008E6AD8" w:rsidRDefault="001212D6" w:rsidP="00175C22">
                            <w:r>
                              <w:t>In hope that the Calvin cycle soon would be there</w:t>
                            </w:r>
                          </w:p>
                          <w:p w:rsidR="001212D6" w:rsidRPr="00175C22" w:rsidRDefault="001212D6" w:rsidP="00175C22"/>
                          <w:p w:rsidR="001212D6" w:rsidRPr="00D90E85" w:rsidRDefault="001212D6" w:rsidP="00175C22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Pr="00175C22" w:rsidRDefault="001212D6" w:rsidP="00175C22">
                            <w:r>
                              <w:t>When what to my wandering eyes should appear, but an electrophoresis chamber and some DNA smears</w:t>
                            </w:r>
                          </w:p>
                          <w:p w:rsidR="001212D6" w:rsidRPr="00C003C3" w:rsidRDefault="001212D6" w:rsidP="00175C22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  <w:p w:rsidR="001212D6" w:rsidRPr="008E6AD8" w:rsidRDefault="001212D6" w:rsidP="00175C22">
                            <w:r>
                              <w:t xml:space="preserve">On </w:t>
                            </w:r>
                            <w:proofErr w:type="spellStart"/>
                            <w:r>
                              <w:t>BamII</w:t>
                            </w:r>
                            <w:proofErr w:type="spellEnd"/>
                            <w:r>
                              <w:t xml:space="preserve">, on </w:t>
                            </w:r>
                            <w:proofErr w:type="spellStart"/>
                            <w:r>
                              <w:t>EcoRI</w:t>
                            </w:r>
                            <w:proofErr w:type="spellEnd"/>
                            <w:r>
                              <w:t xml:space="preserve">, on </w:t>
                            </w:r>
                            <w:proofErr w:type="spellStart"/>
                            <w:r>
                              <w:t>HindIII</w:t>
                            </w:r>
                            <w:proofErr w:type="spellEnd"/>
                            <w:r>
                              <w:t>, chop up that DNA small as can be</w:t>
                            </w:r>
                          </w:p>
                          <w:p w:rsidR="001212D6" w:rsidRPr="00175C22" w:rsidRDefault="001212D6" w:rsidP="00175C22"/>
                          <w:p w:rsidR="001212D6" w:rsidRPr="008E6AD8" w:rsidRDefault="001212D6" w:rsidP="008E6AD8">
                            <w:pPr>
                              <w:rPr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:rsidR="001212D6" w:rsidRPr="008E6AD8" w:rsidRDefault="001212D6" w:rsidP="00175C22">
                            <w:r>
                              <w:t xml:space="preserve">And I heard him exclaim as he rode out of sight, </w:t>
                            </w:r>
                            <w:proofErr w:type="spellStart"/>
                            <w:r>
                              <w:t>Rubisco</w:t>
                            </w:r>
                            <w:proofErr w:type="spellEnd"/>
                            <w:r>
                              <w:t xml:space="preserve"> to all…. Now get back to work!</w:t>
                            </w:r>
                          </w:p>
                          <w:p w:rsidR="001212D6" w:rsidRPr="00175C22" w:rsidRDefault="001212D6" w:rsidP="00175C22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Pr="00175C22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 w:rsidRPr="00175C22">
                              <w:rPr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:rsidR="001212D6" w:rsidRPr="00175C22" w:rsidRDefault="001212D6" w:rsidP="00175C22">
                            <w:r w:rsidRPr="008E6AD8">
                              <w:t>Not a good night to experiment with anaerobic respiration/ fermentation</w:t>
                            </w: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2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December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36pt;margin-top:0;width:172.85pt;height:50.4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December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2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0;margin-top:21.6pt;width:718.55pt;height:496.8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9FKfAIAAP8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0" style="position:absolute;margin-left:583.2pt;margin-top:489.6pt;width:100.85pt;height:50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2017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D90E85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175C22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  <w:p w:rsidR="001212D6" w:rsidRPr="00423589" w:rsidRDefault="001212D6" w:rsidP="00423589">
                                  <w:r w:rsidRPr="002F027C">
                                    <w:t>For those of you who did experiment, rehydrate! Those kidneys are working overtime.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212D6" w:rsidRDefault="001212D6" w:rsidP="00175C22">
                                  <w:pPr>
                                    <w:shd w:val="clear" w:color="auto" w:fill="00CCFF"/>
                                  </w:pPr>
                                  <w:r>
                                    <w:t>What if Santa got run over by an herbivore?</w:t>
                                  </w:r>
                                </w:p>
                                <w:p w:rsidR="001212D6" w:rsidRPr="0088663D" w:rsidRDefault="001212D6" w:rsidP="00175C22">
                                  <w:pPr>
                                    <w:shd w:val="clear" w:color="auto" w:fill="00CCFF"/>
                                  </w:pPr>
                                  <w:r>
                                    <w:t>Why does Rudolph have antlers?</w:t>
                                  </w:r>
                                </w:p>
                                <w:p w:rsidR="001212D6" w:rsidRPr="00175C22" w:rsidRDefault="001212D6" w:rsidP="00175C22"/>
                                <w:p w:rsidR="001212D6" w:rsidRPr="00E779D9" w:rsidRDefault="001212D6" w:rsidP="00E779D9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175C22" w:rsidRDefault="001212D6" w:rsidP="00175C22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  <w:p w:rsidR="001212D6" w:rsidRPr="00423589" w:rsidRDefault="001212D6" w:rsidP="00423589">
                                  <w:r w:rsidRPr="0088663D">
                                    <w:rPr>
                                      <w:highlight w:val="cyan"/>
                                    </w:rPr>
                                    <w:t>Now we get to wear all our new clothes… and re-gift our lousy presents to Dahms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:rsidR="001212D6" w:rsidRPr="002F027C" w:rsidRDefault="001212D6" w:rsidP="002F027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175C22" w:rsidRDefault="001212D6" w:rsidP="0088663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4927C5" w:rsidRDefault="001212D6" w:rsidP="00B808DF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  <w:p w:rsidR="001212D6" w:rsidRPr="00B808DF" w:rsidRDefault="001212D6" w:rsidP="00175C22"/>
                              </w:tc>
                            </w:tr>
                            <w:tr w:rsidR="001212D6" w:rsidRPr="000150A9" w:rsidTr="00175C22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  <w:p w:rsidR="001212D6" w:rsidRPr="00B808DF" w:rsidRDefault="001212D6" w:rsidP="00175C22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  <w:p w:rsidR="001212D6" w:rsidRPr="0088663D" w:rsidRDefault="001212D6" w:rsidP="0088663D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212D6" w:rsidRPr="000150A9" w:rsidTr="004A78C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  <w:p w:rsidR="001212D6" w:rsidRPr="00E3060D" w:rsidRDefault="001212D6" w:rsidP="00175C22">
                                  <w:r w:rsidRPr="00E3060D">
                                    <w:t>No school!</w:t>
                                  </w:r>
                                </w:p>
                                <w:p w:rsidR="001212D6" w:rsidRPr="0088663D" w:rsidRDefault="001212D6" w:rsidP="00175C22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t>Go MLK!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C965E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  <w:p w:rsidR="001212D6" w:rsidRPr="004A78C0" w:rsidRDefault="001212D6" w:rsidP="004A78C0">
                                  <w:r>
                                    <w:rPr>
                                      <w:highlight w:val="cyan"/>
                                    </w:rPr>
                                    <w:t xml:space="preserve">End of </w:t>
                                  </w:r>
                                  <w:proofErr w:type="gramStart"/>
                                  <w:r>
                                    <w:rPr>
                                      <w:highlight w:val="cyan"/>
                                    </w:rPr>
                                    <w:t>2</w:t>
                                  </w:r>
                                  <w:r w:rsidRPr="00B42854">
                                    <w:rPr>
                                      <w:highlight w:val="cyan"/>
                                      <w:vertAlign w:val="superscript"/>
                                    </w:rPr>
                                    <w:t>nd</w:t>
                                  </w:r>
                                  <w:r>
                                    <w:rPr>
                                      <w:highlight w:val="cyan"/>
                                    </w:rPr>
                                    <w:t xml:space="preserve"> </w:t>
                                  </w:r>
                                  <w:r w:rsidRPr="00D90E85">
                                    <w:rPr>
                                      <w:highlight w:val="cyan"/>
                                    </w:rPr>
                                    <w:t xml:space="preserve"> quarter</w:t>
                                  </w:r>
                                  <w:proofErr w:type="gramEnd"/>
                                  <w:r w:rsidRPr="00D90E85">
                                    <w:rPr>
                                      <w:highlight w:val="cyan"/>
                                    </w:rPr>
                                    <w:t xml:space="preserve">; </w:t>
                                  </w:r>
                                  <w:r w:rsidRPr="00B42854">
                                    <w:rPr>
                                      <w:highlight w:val="cyan"/>
                                    </w:rPr>
                                    <w:t>Woo-</w:t>
                                  </w:r>
                                  <w:proofErr w:type="spellStart"/>
                                  <w:r w:rsidRPr="00B42854">
                                    <w:rPr>
                                      <w:highlight w:val="cyan"/>
                                    </w:rPr>
                                    <w:t>hoo</w:t>
                                  </w:r>
                                  <w:proofErr w:type="spellEnd"/>
                                  <w:r w:rsidRPr="00B42854">
                                    <w:rPr>
                                      <w:highlight w:val="cyan"/>
                                    </w:rPr>
                                    <w:t>! ½ way seniors!!!!!</w:t>
                                  </w:r>
                                </w:p>
                                <w:p w:rsidR="001212D6" w:rsidRPr="002F027C" w:rsidRDefault="001212D6" w:rsidP="002F027C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  <w:p w:rsidR="001212D6" w:rsidRPr="002F027C" w:rsidRDefault="001212D6" w:rsidP="00B42854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1212D6" w:rsidRPr="000150A9" w:rsidTr="00187DBC">
                              <w:trPr>
                                <w:trHeight w:val="1274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  <w:p w:rsidR="001212D6" w:rsidRPr="002F027C" w:rsidRDefault="001212D6" w:rsidP="002F027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  <w:p w:rsidR="001212D6" w:rsidRPr="004927C5" w:rsidRDefault="001212D6" w:rsidP="004927C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  <w:p w:rsidR="001212D6" w:rsidRDefault="001212D6" w:rsidP="004A78C0">
                                  <w:r>
                                    <w:t>Early dismissal!</w:t>
                                  </w:r>
                                </w:p>
                                <w:p w:rsidR="001212D6" w:rsidRDefault="001212D6" w:rsidP="004A78C0">
                                  <w:r>
                                    <w:t>½ day for you this time.</w:t>
                                  </w:r>
                                </w:p>
                                <w:p w:rsidR="001212D6" w:rsidRPr="0088663D" w:rsidRDefault="001212D6" w:rsidP="00B42854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t>Another ½ day of PD for me!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  <w:p w:rsidR="001212D6" w:rsidRDefault="001212D6" w:rsidP="004A78C0">
                                  <w:r>
                                    <w:t>Act 80 Day:</w:t>
                                  </w:r>
                                </w:p>
                                <w:p w:rsidR="001212D6" w:rsidRPr="004A78C0" w:rsidRDefault="001212D6" w:rsidP="004A78C0">
                                  <w:r>
                                    <w:t xml:space="preserve">Call it </w:t>
                                  </w:r>
                                  <w:proofErr w:type="spellStart"/>
                                  <w:r>
                                    <w:t>wjhat</w:t>
                                  </w:r>
                                  <w:proofErr w:type="spellEnd"/>
                                  <w:r>
                                    <w:t xml:space="preserve"> you want… it’s another day off for you!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88663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Pr="004A78C0" w:rsidRDefault="001212D6" w:rsidP="004A78C0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J</w:t>
                                  </w:r>
                                </w:p>
                              </w:tc>
                            </w:tr>
                            <w:tr w:rsidR="001212D6" w:rsidRPr="000150A9" w:rsidTr="004A78C0">
                              <w:trPr>
                                <w:trHeight w:val="1409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4A78C0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  <w:p w:rsidR="001212D6" w:rsidRPr="004A78C0" w:rsidRDefault="001212D6" w:rsidP="004A78C0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 w:rsidRPr="004A78C0"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:rsidR="001212D6" w:rsidRPr="004A78C0" w:rsidRDefault="001212D6" w:rsidP="004A78C0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M</w:t>
                                  </w:r>
                                </w:p>
                                <w:p w:rsidR="001212D6" w:rsidRPr="00BC7595" w:rsidRDefault="001212D6" w:rsidP="00BC759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D829E6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:rsidR="001212D6" w:rsidRPr="004A78C0" w:rsidRDefault="001212D6" w:rsidP="004A78C0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</w:p>
                                <w:p w:rsidR="001212D6" w:rsidRPr="00D829E6" w:rsidRDefault="001212D6" w:rsidP="00D829E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212D6" w:rsidRPr="00913A47" w:rsidRDefault="001212D6" w:rsidP="00B42854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</w:p>
                                <w:p w:rsidR="001212D6" w:rsidRPr="00913A47" w:rsidRDefault="001212D6" w:rsidP="00913A47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212D6" w:rsidRPr="004927C5" w:rsidRDefault="001212D6" w:rsidP="004927C5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212D6" w:rsidRPr="0088663D" w:rsidRDefault="001212D6" w:rsidP="004024CE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1" style="position:absolute;margin-left:7.2pt;margin-top:28.8pt;width:705.65pt;height:489.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DOCt1FsQIAAKs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D90E85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175C22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1212D6" w:rsidRPr="00423589" w:rsidRDefault="001212D6" w:rsidP="00423589">
                            <w:r w:rsidRPr="002F027C">
                              <w:t>For those of you who did experiment, rehydrate! Those kidneys are working overtime.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212D6" w:rsidRDefault="001212D6" w:rsidP="00175C22">
                            <w:pPr>
                              <w:shd w:val="clear" w:color="auto" w:fill="00CCFF"/>
                            </w:pPr>
                            <w:r>
                              <w:t>What if Santa got run over by an herbivore?</w:t>
                            </w:r>
                          </w:p>
                          <w:p w:rsidR="001212D6" w:rsidRPr="0088663D" w:rsidRDefault="001212D6" w:rsidP="00175C22">
                            <w:pPr>
                              <w:shd w:val="clear" w:color="auto" w:fill="00CCFF"/>
                            </w:pPr>
                            <w:r>
                              <w:t>Why does Rudolph have antlers?</w:t>
                            </w:r>
                          </w:p>
                          <w:p w:rsidR="001212D6" w:rsidRPr="00175C22" w:rsidRDefault="001212D6" w:rsidP="00175C22"/>
                          <w:p w:rsidR="001212D6" w:rsidRPr="00E779D9" w:rsidRDefault="001212D6" w:rsidP="00E779D9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175C22" w:rsidRDefault="001212D6" w:rsidP="00175C22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1212D6" w:rsidRPr="00423589" w:rsidRDefault="001212D6" w:rsidP="00423589">
                            <w:r w:rsidRPr="0088663D">
                              <w:rPr>
                                <w:highlight w:val="cyan"/>
                              </w:rPr>
                              <w:t>Now we get to wear all our new clothes… and re-gift our lousy presents to Dahms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212D6" w:rsidRPr="002F027C" w:rsidRDefault="001212D6" w:rsidP="002F027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175C22" w:rsidRDefault="001212D6" w:rsidP="0088663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4927C5" w:rsidRDefault="001212D6" w:rsidP="00B808DF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:rsidR="001212D6" w:rsidRPr="00B808DF" w:rsidRDefault="001212D6" w:rsidP="00175C22"/>
                        </w:tc>
                      </w:tr>
                      <w:tr w:rsidR="001212D6" w:rsidRPr="000150A9" w:rsidTr="00175C22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1212D6" w:rsidRPr="00B808DF" w:rsidRDefault="001212D6" w:rsidP="00175C22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 w:rsidR="001212D6" w:rsidRPr="0088663D" w:rsidRDefault="001212D6" w:rsidP="0088663D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</w:tr>
                      <w:tr w:rsidR="001212D6" w:rsidRPr="000150A9" w:rsidTr="004A78C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8866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  <w:p w:rsidR="001212D6" w:rsidRPr="00E3060D" w:rsidRDefault="001212D6" w:rsidP="00175C22">
                            <w:r w:rsidRPr="00E3060D">
                              <w:t>No school!</w:t>
                            </w:r>
                          </w:p>
                          <w:p w:rsidR="001212D6" w:rsidRPr="0088663D" w:rsidRDefault="001212D6" w:rsidP="00175C2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Go MLK!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C965E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  <w:p w:rsidR="001212D6" w:rsidRPr="004A78C0" w:rsidRDefault="001212D6" w:rsidP="004A78C0">
                            <w:r>
                              <w:rPr>
                                <w:highlight w:val="cyan"/>
                              </w:rPr>
                              <w:t xml:space="preserve">End of </w:t>
                            </w:r>
                            <w:proofErr w:type="gramStart"/>
                            <w:r>
                              <w:rPr>
                                <w:highlight w:val="cyan"/>
                              </w:rPr>
                              <w:t>2</w:t>
                            </w:r>
                            <w:r w:rsidRPr="00B42854">
                              <w:rPr>
                                <w:highlight w:val="cyan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highlight w:val="cyan"/>
                              </w:rPr>
                              <w:t xml:space="preserve"> </w:t>
                            </w:r>
                            <w:r w:rsidRPr="00D90E85">
                              <w:rPr>
                                <w:highlight w:val="cyan"/>
                              </w:rPr>
                              <w:t xml:space="preserve"> quarter</w:t>
                            </w:r>
                            <w:proofErr w:type="gramEnd"/>
                            <w:r w:rsidRPr="00D90E85">
                              <w:rPr>
                                <w:highlight w:val="cyan"/>
                              </w:rPr>
                              <w:t xml:space="preserve">; </w:t>
                            </w:r>
                            <w:r w:rsidRPr="00B42854">
                              <w:rPr>
                                <w:highlight w:val="cyan"/>
                              </w:rPr>
                              <w:t>Woo-</w:t>
                            </w:r>
                            <w:proofErr w:type="spellStart"/>
                            <w:r w:rsidRPr="00B42854">
                              <w:rPr>
                                <w:highlight w:val="cyan"/>
                              </w:rPr>
                              <w:t>hoo</w:t>
                            </w:r>
                            <w:proofErr w:type="spellEnd"/>
                            <w:r w:rsidRPr="00B42854">
                              <w:rPr>
                                <w:highlight w:val="cyan"/>
                              </w:rPr>
                              <w:t>! ½ way seniors!!!!!</w:t>
                            </w:r>
                          </w:p>
                          <w:p w:rsidR="001212D6" w:rsidRPr="002F027C" w:rsidRDefault="001212D6" w:rsidP="002F027C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:rsidR="001212D6" w:rsidRPr="002F027C" w:rsidRDefault="001212D6" w:rsidP="00B42854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c>
                      </w:tr>
                      <w:tr w:rsidR="001212D6" w:rsidRPr="000150A9" w:rsidTr="00187DBC">
                        <w:trPr>
                          <w:trHeight w:val="1274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  <w:p w:rsidR="001212D6" w:rsidRPr="002F027C" w:rsidRDefault="001212D6" w:rsidP="002F027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  <w:p w:rsidR="001212D6" w:rsidRPr="004927C5" w:rsidRDefault="001212D6" w:rsidP="004927C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212D6" w:rsidP="008866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  <w:p w:rsidR="001212D6" w:rsidRDefault="001212D6" w:rsidP="004A78C0">
                            <w:r>
                              <w:t>Early dismissal!</w:t>
                            </w:r>
                          </w:p>
                          <w:p w:rsidR="001212D6" w:rsidRDefault="001212D6" w:rsidP="004A78C0">
                            <w:r>
                              <w:t>½ day for you this time.</w:t>
                            </w:r>
                          </w:p>
                          <w:p w:rsidR="001212D6" w:rsidRPr="0088663D" w:rsidRDefault="001212D6" w:rsidP="00B4285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Another ½ day of PD for me!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:rsidR="001212D6" w:rsidRDefault="001212D6" w:rsidP="004A78C0">
                            <w:r>
                              <w:t>Act 80 Day:</w:t>
                            </w:r>
                          </w:p>
                          <w:p w:rsidR="001212D6" w:rsidRPr="004A78C0" w:rsidRDefault="001212D6" w:rsidP="004A78C0">
                            <w:r>
                              <w:t xml:space="preserve">Call it </w:t>
                            </w:r>
                            <w:proofErr w:type="spellStart"/>
                            <w:r>
                              <w:t>wjhat</w:t>
                            </w:r>
                            <w:proofErr w:type="spellEnd"/>
                            <w:r>
                              <w:t xml:space="preserve"> you want… it’s another day off for you!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88663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Pr="004A78C0" w:rsidRDefault="001212D6" w:rsidP="004A78C0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J</w:t>
                            </w:r>
                          </w:p>
                        </w:tc>
                      </w:tr>
                      <w:tr w:rsidR="001212D6" w:rsidRPr="000150A9" w:rsidTr="004A78C0">
                        <w:trPr>
                          <w:trHeight w:val="1409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4A78C0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  <w:p w:rsidR="001212D6" w:rsidRPr="004A78C0" w:rsidRDefault="001212D6" w:rsidP="004A78C0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4A78C0">
                              <w:rPr>
                                <w:b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:rsidR="001212D6" w:rsidRPr="004A78C0" w:rsidRDefault="001212D6" w:rsidP="004A78C0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M</w:t>
                            </w:r>
                          </w:p>
                          <w:p w:rsidR="001212D6" w:rsidRPr="00BC7595" w:rsidRDefault="001212D6" w:rsidP="00BC759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D829E6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:rsidR="001212D6" w:rsidRPr="004A78C0" w:rsidRDefault="001212D6" w:rsidP="004A78C0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  <w:p w:rsidR="001212D6" w:rsidRPr="00D829E6" w:rsidRDefault="001212D6" w:rsidP="00D829E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12D6" w:rsidRPr="00913A47" w:rsidRDefault="001212D6" w:rsidP="00B42854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:rsidR="001212D6" w:rsidRPr="00913A47" w:rsidRDefault="001212D6" w:rsidP="00913A47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12D6" w:rsidRPr="004927C5" w:rsidRDefault="001212D6" w:rsidP="004927C5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12D6" w:rsidRPr="0088663D" w:rsidRDefault="001212D6" w:rsidP="004024CE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c>
                      </w:tr>
                    </w:tbl>
                    <w:p w:rsidR="001212D6" w:rsidRPr="000150A9" w:rsidRDefault="001212D6" w:rsidP="000150A9">
                      <w:pPr>
                        <w:pStyle w:val="Boxes11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January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2" style="position:absolute;margin-left:36pt;margin-top:0;width:172.85pt;height:50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January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0;margin-top:21.6pt;width:718.55pt;height:496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3" style="position:absolute;margin-left:583.2pt;margin-top:489.6pt;width:100.85pt;height:50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2017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5B6782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4A78C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212D6" w:rsidRPr="006941D6" w:rsidRDefault="001212D6" w:rsidP="006941D6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→</w:t>
                                  </w:r>
                                </w:p>
                                <w:p w:rsidR="001212D6" w:rsidRPr="006941D6" w:rsidRDefault="001212D6" w:rsidP="00AE1318"/>
                              </w:tc>
                            </w:tr>
                            <w:tr w:rsidR="001212D6" w:rsidRPr="000150A9" w:rsidTr="004A78C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79646" w:themeFill="accent6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  <w:p w:rsidR="001212D6" w:rsidRPr="0088663D" w:rsidRDefault="001212D6" w:rsidP="0088663D">
                                  <w:pPr>
                                    <w:jc w:val="center"/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b/>
                                      <w:sz w:val="96"/>
                                      <w:szCs w:val="96"/>
                                    </w:rPr>
                                    <w:t>→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6941D6" w:rsidRDefault="001212D6" w:rsidP="006941D6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  <w:p w:rsidR="001212D6" w:rsidRPr="006941D6" w:rsidRDefault="001212D6" w:rsidP="006941D6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  <w:p w:rsidR="001212D6" w:rsidRPr="00BC7595" w:rsidRDefault="001212D6" w:rsidP="004927C5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  <w:p w:rsidR="001212D6" w:rsidRPr="00BC7595" w:rsidRDefault="001212D6" w:rsidP="00BC759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  <w:p w:rsidR="001212D6" w:rsidRPr="00E3060D" w:rsidRDefault="001212D6" w:rsidP="007A20D0">
                                  <w:r w:rsidRPr="00E3060D">
                                    <w:t>Molecular Genetics and Mutations Test</w:t>
                                  </w:r>
                                </w:p>
                                <w:p w:rsidR="001212D6" w:rsidRPr="007A20D0" w:rsidRDefault="001212D6" w:rsidP="007A20D0">
                                  <w:r w:rsidRPr="00E3060D">
                                    <w:t>Ch.</w:t>
                                  </w:r>
                                  <w:r>
                                    <w:t xml:space="preserve">  </w:t>
                                  </w:r>
                                  <w:r w:rsidRPr="00E3060D">
                                    <w:t>14, 15, 16</w:t>
                                  </w:r>
                                  <w:r>
                                    <w:t>, &amp; 17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  <w:p w:rsidR="001212D6" w:rsidRPr="004927C5" w:rsidRDefault="001212D6" w:rsidP="004927C5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  <w:p w:rsidR="001212D6" w:rsidRDefault="001212D6" w:rsidP="004A78C0">
                                  <w:r>
                                    <w:t>Another PD day</w:t>
                                  </w:r>
                                </w:p>
                                <w:p w:rsidR="001212D6" w:rsidRPr="006941D6" w:rsidRDefault="001212D6" w:rsidP="004A78C0">
                                  <w:r>
                                    <w:t>I love it!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1212D6" w:rsidRPr="000150A9" w:rsidTr="004A78C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  <w:p w:rsidR="001212D6" w:rsidRDefault="001212D6" w:rsidP="004A78C0">
                                  <w:r w:rsidRPr="00E3060D">
                                    <w:t xml:space="preserve">No school.  </w:t>
                                  </w:r>
                                  <w:proofErr w:type="spellStart"/>
                                  <w:r w:rsidRPr="00E3060D">
                                    <w:t>Ya</w:t>
                                  </w:r>
                                  <w:proofErr w:type="spellEnd"/>
                                  <w:r w:rsidRPr="00E3060D">
                                    <w:t xml:space="preserve"> </w:t>
                                  </w:r>
                                  <w:proofErr w:type="spellStart"/>
                                  <w:r w:rsidRPr="00E3060D">
                                    <w:t>gotta</w:t>
                                  </w:r>
                                  <w:proofErr w:type="spellEnd"/>
                                  <w:r w:rsidRPr="00E3060D">
                                    <w:t xml:space="preserve"> love those presidents</w:t>
                                  </w:r>
                                </w:p>
                                <w:p w:rsidR="001212D6" w:rsidRPr="004A78C0" w:rsidRDefault="001212D6" w:rsidP="004A78C0">
                                  <w:r>
                                    <w:t>(snow date make-up #2)</w:t>
                                  </w:r>
                                </w:p>
                                <w:p w:rsidR="001212D6" w:rsidRDefault="001212D6" w:rsidP="004A78C0"/>
                                <w:p w:rsidR="001212D6" w:rsidRPr="004A78C0" w:rsidRDefault="001212D6" w:rsidP="004A78C0"/>
                                <w:p w:rsidR="001212D6" w:rsidRPr="00913A47" w:rsidRDefault="001212D6" w:rsidP="004024CE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  <w:p w:rsidR="001212D6" w:rsidRPr="004927C5" w:rsidRDefault="001212D6" w:rsidP="004A78C0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1212D6" w:rsidTr="007A20D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  <w:p w:rsidR="001212D6" w:rsidRPr="00024C87" w:rsidRDefault="001212D6" w:rsidP="00024C87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Pr="007A20D0" w:rsidRDefault="001212D6" w:rsidP="007A20D0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4A78C0">
                                  <w:pPr>
                                    <w:pStyle w:val="Boxes11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4" style="position:absolute;margin-left:7.2pt;margin-top:28.8pt;width:705.65pt;height:489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CWK6omsQIAAKs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5B6782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4A78C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12D6" w:rsidRPr="006941D6" w:rsidRDefault="001212D6" w:rsidP="006941D6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8866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→</w:t>
                            </w:r>
                          </w:p>
                          <w:p w:rsidR="001212D6" w:rsidRPr="006941D6" w:rsidRDefault="001212D6" w:rsidP="00AE1318"/>
                        </w:tc>
                      </w:tr>
                      <w:tr w:rsidR="001212D6" w:rsidRPr="000150A9" w:rsidTr="004A78C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79646" w:themeFill="accent6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:rsidR="001212D6" w:rsidRPr="0088663D" w:rsidRDefault="001212D6" w:rsidP="0088663D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→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6941D6" w:rsidRDefault="001212D6" w:rsidP="006941D6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 w:rsidR="001212D6" w:rsidRPr="006941D6" w:rsidRDefault="001212D6" w:rsidP="006941D6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  <w:p w:rsidR="001212D6" w:rsidRPr="00BC7595" w:rsidRDefault="001212D6" w:rsidP="004927C5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  <w:p w:rsidR="001212D6" w:rsidRPr="00BC7595" w:rsidRDefault="001212D6" w:rsidP="00BC759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  <w:p w:rsidR="001212D6" w:rsidRPr="00E3060D" w:rsidRDefault="001212D6" w:rsidP="007A20D0">
                            <w:r w:rsidRPr="00E3060D">
                              <w:t>Molecular Genetics and Mutations Test</w:t>
                            </w:r>
                          </w:p>
                          <w:p w:rsidR="001212D6" w:rsidRPr="007A20D0" w:rsidRDefault="001212D6" w:rsidP="007A20D0">
                            <w:r w:rsidRPr="00E3060D">
                              <w:t>Ch.</w:t>
                            </w:r>
                            <w:r>
                              <w:t xml:space="preserve">  </w:t>
                            </w:r>
                            <w:r w:rsidRPr="00E3060D">
                              <w:t>14, 15, 16</w:t>
                            </w:r>
                            <w:r>
                              <w:t>, &amp; 17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  <w:p w:rsidR="001212D6" w:rsidRPr="004927C5" w:rsidRDefault="001212D6" w:rsidP="004927C5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  <w:p w:rsidR="001212D6" w:rsidRDefault="001212D6" w:rsidP="004A78C0">
                            <w:r>
                              <w:t>Another PD day</w:t>
                            </w:r>
                          </w:p>
                          <w:p w:rsidR="001212D6" w:rsidRPr="006941D6" w:rsidRDefault="001212D6" w:rsidP="004A78C0">
                            <w:r>
                              <w:t>I love it!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</w:tr>
                      <w:tr w:rsidR="001212D6" w:rsidRPr="000150A9" w:rsidTr="004A78C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:rsidR="001212D6" w:rsidRDefault="001212D6" w:rsidP="004A78C0">
                            <w:r w:rsidRPr="00E3060D">
                              <w:t xml:space="preserve">No school.  </w:t>
                            </w:r>
                            <w:proofErr w:type="spellStart"/>
                            <w:r w:rsidRPr="00E3060D">
                              <w:t>Ya</w:t>
                            </w:r>
                            <w:proofErr w:type="spellEnd"/>
                            <w:r w:rsidRPr="00E3060D">
                              <w:t xml:space="preserve"> </w:t>
                            </w:r>
                            <w:proofErr w:type="spellStart"/>
                            <w:r w:rsidRPr="00E3060D">
                              <w:t>gotta</w:t>
                            </w:r>
                            <w:proofErr w:type="spellEnd"/>
                            <w:r w:rsidRPr="00E3060D">
                              <w:t xml:space="preserve"> love those presidents</w:t>
                            </w:r>
                          </w:p>
                          <w:p w:rsidR="001212D6" w:rsidRPr="004A78C0" w:rsidRDefault="001212D6" w:rsidP="004A78C0">
                            <w:r>
                              <w:t>(snow date make-up #2)</w:t>
                            </w:r>
                          </w:p>
                          <w:p w:rsidR="001212D6" w:rsidRDefault="001212D6" w:rsidP="004A78C0"/>
                          <w:p w:rsidR="001212D6" w:rsidRPr="004A78C0" w:rsidRDefault="001212D6" w:rsidP="004A78C0"/>
                          <w:p w:rsidR="001212D6" w:rsidRPr="00913A47" w:rsidRDefault="001212D6" w:rsidP="004024CE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  <w:p w:rsidR="001212D6" w:rsidRPr="004927C5" w:rsidRDefault="001212D6" w:rsidP="004A78C0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c>
                      </w:tr>
                      <w:tr w:rsidR="001212D6" w:rsidTr="007A20D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:rsidR="001212D6" w:rsidRPr="00024C87" w:rsidRDefault="001212D6" w:rsidP="00024C87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Pr="007A20D0" w:rsidRDefault="001212D6" w:rsidP="007A20D0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4A78C0">
                            <w:pPr>
                              <w:pStyle w:val="Boxes11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February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5" style="position:absolute;margin-left:36pt;margin-top:0;width:172.85pt;height:50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February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1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0;margin-top:21.6pt;width:718.55pt;height:496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2pCfAIAAP8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6" style="position:absolute;margin-left:583.2pt;margin-top:489.6pt;width:100.85pt;height:50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2017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1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0150A9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F333E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212D6" w:rsidRPr="0037616F" w:rsidRDefault="001212D6" w:rsidP="004927C5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  <w:p w:rsidR="001212D6" w:rsidRPr="004024CE" w:rsidRDefault="001212D6" w:rsidP="004024CE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E3060D" w:rsidRDefault="001212D6" w:rsidP="007A20D0">
                                  <w:r w:rsidRPr="00E3060D">
                                    <w:t>Evolution Test</w:t>
                                  </w:r>
                                </w:p>
                                <w:p w:rsidR="001212D6" w:rsidRPr="007A20D0" w:rsidRDefault="001212D6" w:rsidP="007A20D0">
                                  <w:r w:rsidRPr="00E3060D">
                                    <w:t>Ch.</w:t>
                                  </w:r>
                                  <w:r>
                                    <w:t xml:space="preserve"> </w:t>
                                  </w:r>
                                  <w:r w:rsidRPr="00E3060D">
                                    <w:t>18, 19, 20, 21</w:t>
                                  </w:r>
                                  <w:r>
                                    <w:t>, &amp; 22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  <w:p w:rsidR="001212D6" w:rsidRPr="0037616F" w:rsidRDefault="001212D6" w:rsidP="00EC5593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  <w:p w:rsidR="001212D6" w:rsidRPr="007A20D0" w:rsidRDefault="001212D6" w:rsidP="007A20D0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  <w:p w:rsidR="001212D6" w:rsidRPr="00E3060D" w:rsidRDefault="001212D6" w:rsidP="00EC5593">
                                  <w:r w:rsidRPr="00E3060D">
                                    <w:t xml:space="preserve">Taxonomy, Viruses, Bacteria, </w:t>
                                  </w:r>
                                  <w:proofErr w:type="spellStart"/>
                                  <w:r w:rsidRPr="00E3060D">
                                    <w:t>Protists</w:t>
                                  </w:r>
                                  <w:proofErr w:type="spellEnd"/>
                                  <w:r w:rsidRPr="00E3060D">
                                    <w:t>, Fungus Test</w:t>
                                  </w:r>
                                </w:p>
                                <w:p w:rsidR="001212D6" w:rsidRPr="00EC5593" w:rsidRDefault="001212D6" w:rsidP="00EC5593">
                                  <w:r w:rsidRPr="00E3060D">
                                    <w:t>Ch.</w:t>
                                  </w:r>
                                  <w:r>
                                    <w:t xml:space="preserve">  </w:t>
                                  </w:r>
                                  <w:r w:rsidRPr="00E3060D">
                                    <w:t>23, 24, 25</w:t>
                                  </w:r>
                                  <w:r>
                                    <w:t>, &amp; 26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0150A9" w:rsidRDefault="001212D6" w:rsidP="00AE1318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1212D6" w:rsidRPr="000150A9" w:rsidTr="007A20D0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  <w:p w:rsidR="001212D6" w:rsidRPr="0037616F" w:rsidRDefault="001212D6" w:rsidP="00D4242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  <w:p w:rsidR="001212D6" w:rsidRDefault="001212D6" w:rsidP="00D4242C"/>
                                <w:p w:rsidR="001212D6" w:rsidRPr="00D4242C" w:rsidRDefault="001212D6" w:rsidP="00D4242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5B6782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  <w:p w:rsidR="001212D6" w:rsidRPr="00D4242C" w:rsidRDefault="001212D6" w:rsidP="00D4242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24C8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  <w:p w:rsidR="001212D6" w:rsidRPr="00024C87" w:rsidRDefault="001212D6" w:rsidP="00D4242C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3F792A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  <w:p w:rsidR="001212D6" w:rsidRPr="004E3C8E" w:rsidRDefault="001212D6" w:rsidP="00D4242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024C87" w:rsidRDefault="001212D6" w:rsidP="00024C87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24C87"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212D6" w:rsidTr="00187DBC">
                              <w:trPr>
                                <w:trHeight w:val="175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D4242C">
                                  <w:pPr>
                                    <w:pStyle w:val="BodyText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  <w:p w:rsidR="001212D6" w:rsidRPr="00D4242C" w:rsidRDefault="001212D6" w:rsidP="00D4242C">
                                  <w:pPr>
                                    <w:pStyle w:val="BodyText"/>
                                    <w:jc w:val="left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  <w:p w:rsidR="001212D6" w:rsidRPr="004024CE" w:rsidRDefault="001212D6" w:rsidP="007A20D0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Pr="00E3060D" w:rsidRDefault="001212D6" w:rsidP="00EC5593">
                                  <w:r w:rsidRPr="00E3060D">
                                    <w:t>Seedless and see</w:t>
                                  </w:r>
                                  <w:r w:rsidRPr="001212D6">
                                    <w:rPr>
                                      <w:shd w:val="clear" w:color="auto" w:fill="FF66CC"/>
                                    </w:rPr>
                                    <w:t>d</w:t>
                                  </w:r>
                                  <w:r w:rsidRPr="00E3060D">
                                    <w:t xml:space="preserve"> Plants Test</w:t>
                                  </w:r>
                                </w:p>
                                <w:p w:rsidR="001212D6" w:rsidRPr="00E3060D" w:rsidRDefault="001212D6" w:rsidP="00EC5593">
                                  <w:r w:rsidRPr="00E3060D">
                                    <w:t>Ch.</w:t>
                                  </w:r>
                                  <w:r>
                                    <w:t xml:space="preserve">  27 &amp; 28</w:t>
                                  </w:r>
                                </w:p>
                                <w:p w:rsidR="001212D6" w:rsidRPr="006D4BD0" w:rsidRDefault="001212D6" w:rsidP="00EC5593">
                                  <w:pPr>
                                    <w:rPr>
                                      <w:highlight w:val="cyan"/>
                                    </w:rPr>
                                  </w:pPr>
                                  <w:r w:rsidRPr="006D4BD0">
                                    <w:rPr>
                                      <w:highlight w:val="cyan"/>
                                    </w:rPr>
                                    <w:t>End of 3</w:t>
                                  </w:r>
                                  <w:r w:rsidRPr="006D4BD0">
                                    <w:rPr>
                                      <w:highlight w:val="cyan"/>
                                      <w:vertAlign w:val="superscript"/>
                                    </w:rPr>
                                    <w:t>rd</w:t>
                                  </w:r>
                                  <w:r w:rsidRPr="006D4BD0">
                                    <w:rPr>
                                      <w:highlight w:val="cyan"/>
                                    </w:rPr>
                                    <w:t xml:space="preserve"> quarter…</w:t>
                                  </w:r>
                                </w:p>
                                <w:p w:rsidR="001212D6" w:rsidRPr="006D4BD0" w:rsidRDefault="001212D6" w:rsidP="00EC5593">
                                  <w:pPr>
                                    <w:rPr>
                                      <w:highlight w:val="cyan"/>
                                    </w:rPr>
                                  </w:pPr>
                                  <w:r w:rsidRPr="006D4BD0">
                                    <w:rPr>
                                      <w:highlight w:val="cyan"/>
                                    </w:rPr>
                                    <w:t>Not much to go…</w:t>
                                  </w:r>
                                </w:p>
                                <w:p w:rsidR="001212D6" w:rsidRPr="004024CE" w:rsidRDefault="001212D6" w:rsidP="004024CE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66"/>
                                </w:tcPr>
                                <w:p w:rsidR="001212D6" w:rsidRDefault="001212D6" w:rsidP="004927C5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  <w:p w:rsidR="001212D6" w:rsidRDefault="001212D6" w:rsidP="00F333E0">
                                  <w:r>
                                    <w:t xml:space="preserve">Another PD Day </w:t>
                                  </w:r>
                                </w:p>
                                <w:p w:rsidR="001212D6" w:rsidRPr="00F333E0" w:rsidRDefault="001212D6" w:rsidP="00F333E0">
                                  <w:r>
                                    <w:t>Early Dismissal</w:t>
                                  </w:r>
                                </w:p>
                                <w:p w:rsidR="001212D6" w:rsidRPr="00EC5593" w:rsidRDefault="001212D6" w:rsidP="00EC5593"/>
                                <w:p w:rsidR="001212D6" w:rsidRPr="00D4242C" w:rsidRDefault="001212D6" w:rsidP="00D4242C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:rsidR="001212D6" w:rsidRPr="00D4242C" w:rsidRDefault="001212D6" w:rsidP="00EC5593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:rsidR="001212D6" w:rsidRPr="00D4242C" w:rsidRDefault="001212D6" w:rsidP="00D4242C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47" style="position:absolute;margin-left:7.2pt;margin-top:28.8pt;width:705.65pt;height:489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C/QFTisQIAAKs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0150A9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F333E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212D6" w:rsidRPr="0037616F" w:rsidRDefault="001212D6" w:rsidP="004927C5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1212D6" w:rsidRPr="004024CE" w:rsidRDefault="001212D6" w:rsidP="004024CE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E3060D" w:rsidRDefault="001212D6" w:rsidP="007A20D0">
                            <w:r w:rsidRPr="00E3060D">
                              <w:t>Evolution Test</w:t>
                            </w:r>
                          </w:p>
                          <w:p w:rsidR="001212D6" w:rsidRPr="007A20D0" w:rsidRDefault="001212D6" w:rsidP="007A20D0">
                            <w:r w:rsidRPr="00E3060D">
                              <w:t>Ch.</w:t>
                            </w:r>
                            <w:r>
                              <w:t xml:space="preserve"> </w:t>
                            </w:r>
                            <w:r w:rsidRPr="00E3060D">
                              <w:t>18, 19, 20, 21</w:t>
                            </w:r>
                            <w:r>
                              <w:t>, &amp; 22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 w:rsidR="001212D6" w:rsidRPr="0037616F" w:rsidRDefault="001212D6" w:rsidP="00EC5593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  <w:p w:rsidR="001212D6" w:rsidRPr="007A20D0" w:rsidRDefault="001212D6" w:rsidP="007A20D0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  <w:p w:rsidR="001212D6" w:rsidRPr="00E3060D" w:rsidRDefault="001212D6" w:rsidP="00EC5593">
                            <w:r w:rsidRPr="00E3060D">
                              <w:t xml:space="preserve">Taxonomy, Viruses, Bacteria, </w:t>
                            </w:r>
                            <w:proofErr w:type="spellStart"/>
                            <w:r w:rsidRPr="00E3060D">
                              <w:t>Protists</w:t>
                            </w:r>
                            <w:proofErr w:type="spellEnd"/>
                            <w:r w:rsidRPr="00E3060D">
                              <w:t>, Fungus Test</w:t>
                            </w:r>
                          </w:p>
                          <w:p w:rsidR="001212D6" w:rsidRPr="00EC5593" w:rsidRDefault="001212D6" w:rsidP="00EC5593">
                            <w:r w:rsidRPr="00E3060D">
                              <w:t>Ch.</w:t>
                            </w:r>
                            <w:r>
                              <w:t xml:space="preserve">  </w:t>
                            </w:r>
                            <w:r w:rsidRPr="00E3060D">
                              <w:t>23, 24, 25</w:t>
                            </w:r>
                            <w:r>
                              <w:t>, &amp; 26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0150A9" w:rsidRDefault="001212D6" w:rsidP="00AE1318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</w:tr>
                      <w:tr w:rsidR="001212D6" w:rsidRPr="000150A9" w:rsidTr="007A20D0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:rsidR="001212D6" w:rsidRPr="0037616F" w:rsidRDefault="001212D6" w:rsidP="00D4242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  <w:p w:rsidR="001212D6" w:rsidRDefault="001212D6" w:rsidP="00D4242C"/>
                          <w:p w:rsidR="001212D6" w:rsidRPr="00D4242C" w:rsidRDefault="001212D6" w:rsidP="00D4242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5B6782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  <w:p w:rsidR="001212D6" w:rsidRPr="00D4242C" w:rsidRDefault="001212D6" w:rsidP="00D4242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24C8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  <w:p w:rsidR="001212D6" w:rsidRPr="00024C87" w:rsidRDefault="001212D6" w:rsidP="00D424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3F792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  <w:p w:rsidR="001212D6" w:rsidRPr="004E3C8E" w:rsidRDefault="001212D6" w:rsidP="00D424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024C87" w:rsidRDefault="001212D6" w:rsidP="00024C87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 w:rsidRPr="00024C87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</w:tr>
                      <w:tr w:rsidR="001212D6" w:rsidTr="00187DBC">
                        <w:trPr>
                          <w:trHeight w:val="175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D4242C">
                            <w:pPr>
                              <w:pStyle w:val="BodyTex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  <w:p w:rsidR="001212D6" w:rsidRPr="00D4242C" w:rsidRDefault="001212D6" w:rsidP="00D4242C">
                            <w:pPr>
                              <w:pStyle w:val="BodyText"/>
                              <w:jc w:val="lef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:rsidR="001212D6" w:rsidRPr="004024CE" w:rsidRDefault="001212D6" w:rsidP="007A20D0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Pr="00E3060D" w:rsidRDefault="001212D6" w:rsidP="00EC5593">
                            <w:r w:rsidRPr="00E3060D">
                              <w:t>Seedless and see</w:t>
                            </w:r>
                            <w:r w:rsidRPr="001212D6">
                              <w:rPr>
                                <w:shd w:val="clear" w:color="auto" w:fill="FF66CC"/>
                              </w:rPr>
                              <w:t>d</w:t>
                            </w:r>
                            <w:r w:rsidRPr="00E3060D">
                              <w:t xml:space="preserve"> Plants Test</w:t>
                            </w:r>
                          </w:p>
                          <w:p w:rsidR="001212D6" w:rsidRPr="00E3060D" w:rsidRDefault="001212D6" w:rsidP="00EC5593">
                            <w:r w:rsidRPr="00E3060D">
                              <w:t>Ch.</w:t>
                            </w:r>
                            <w:r>
                              <w:t xml:space="preserve">  27 &amp; 28</w:t>
                            </w:r>
                          </w:p>
                          <w:p w:rsidR="001212D6" w:rsidRPr="006D4BD0" w:rsidRDefault="001212D6" w:rsidP="00EC5593">
                            <w:pPr>
                              <w:rPr>
                                <w:highlight w:val="cyan"/>
                              </w:rPr>
                            </w:pPr>
                            <w:r w:rsidRPr="006D4BD0">
                              <w:rPr>
                                <w:highlight w:val="cyan"/>
                              </w:rPr>
                              <w:t>End of 3</w:t>
                            </w:r>
                            <w:r w:rsidRPr="006D4BD0">
                              <w:rPr>
                                <w:highlight w:val="cyan"/>
                                <w:vertAlign w:val="superscript"/>
                              </w:rPr>
                              <w:t>rd</w:t>
                            </w:r>
                            <w:r w:rsidRPr="006D4BD0">
                              <w:rPr>
                                <w:highlight w:val="cyan"/>
                              </w:rPr>
                              <w:t xml:space="preserve"> quarter…</w:t>
                            </w:r>
                          </w:p>
                          <w:p w:rsidR="001212D6" w:rsidRPr="006D4BD0" w:rsidRDefault="001212D6" w:rsidP="00EC5593">
                            <w:pPr>
                              <w:rPr>
                                <w:highlight w:val="cyan"/>
                              </w:rPr>
                            </w:pPr>
                            <w:r w:rsidRPr="006D4BD0">
                              <w:rPr>
                                <w:highlight w:val="cyan"/>
                              </w:rPr>
                              <w:t>Not much to go…</w:t>
                            </w:r>
                          </w:p>
                          <w:p w:rsidR="001212D6" w:rsidRPr="004024CE" w:rsidRDefault="001212D6" w:rsidP="004024CE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66"/>
                          </w:tcPr>
                          <w:p w:rsidR="001212D6" w:rsidRDefault="001212D6" w:rsidP="004927C5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  <w:p w:rsidR="001212D6" w:rsidRDefault="001212D6" w:rsidP="00F333E0">
                            <w:r>
                              <w:t xml:space="preserve">Another PD Day </w:t>
                            </w:r>
                          </w:p>
                          <w:p w:rsidR="001212D6" w:rsidRPr="00F333E0" w:rsidRDefault="001212D6" w:rsidP="00F333E0">
                            <w:r>
                              <w:t>Early Dismissal</w:t>
                            </w:r>
                          </w:p>
                          <w:p w:rsidR="001212D6" w:rsidRPr="00EC5593" w:rsidRDefault="001212D6" w:rsidP="00EC5593"/>
                          <w:p w:rsidR="001212D6" w:rsidRPr="00D4242C" w:rsidRDefault="001212D6" w:rsidP="00D4242C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:rsidR="001212D6" w:rsidRPr="00D4242C" w:rsidRDefault="001212D6" w:rsidP="00EC5593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:rsidR="001212D6" w:rsidRPr="00D4242C" w:rsidRDefault="001212D6" w:rsidP="00D4242C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March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8" style="position:absolute;margin-left:36pt;margin-top:0;width:172.8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March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0;margin-top:21.6pt;width:718.55pt;height:496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tFewIAAP8EAAAOAAAAZHJzL2Uyb0RvYy54bWysVMGO2yAQvVfqPyDuie3EySbWOqsoTqpK&#10;23bVbT+AAI5RMVAgcbZV/70DTrL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0150A9" w:rsidRDefault="003A24FB" w:rsidP="000150A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234563</wp:posOffset>
                </wp:positionH>
                <wp:positionV relativeFrom="paragraph">
                  <wp:posOffset>2882458</wp:posOffset>
                </wp:positionV>
                <wp:extent cx="3538331" cy="516835"/>
                <wp:effectExtent l="0" t="0" r="24130" b="1714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331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2D6" w:rsidRPr="003A24FB" w:rsidRDefault="001212D6" w:rsidP="003A24FB">
                            <w:pPr>
                              <w:shd w:val="clear" w:color="auto" w:fill="00FF00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3A24FB">
                              <w:rPr>
                                <w:b/>
                                <w:sz w:val="56"/>
                                <w:szCs w:val="56"/>
                              </w:rPr>
                              <w:t>Island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Trip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49" type="#_x0000_t202" style="position:absolute;margin-left:18.45pt;margin-top:226.95pt;width:278.6pt;height:40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" fillcolor="white [3201]" strokeweight=".5pt">
                <v:textbox>
                  <w:txbxContent>
                    <w:p w:rsidR="001212D6" w:rsidRPr="003A24FB" w:rsidRDefault="001212D6" w:rsidP="003A24FB">
                      <w:pPr>
                        <w:shd w:val="clear" w:color="auto" w:fill="00FF00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3A24FB">
                        <w:rPr>
                          <w:b/>
                          <w:sz w:val="56"/>
                          <w:szCs w:val="56"/>
                        </w:rPr>
                        <w:t>Island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Trip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6659217</wp:posOffset>
                </wp:positionH>
                <wp:positionV relativeFrom="paragraph">
                  <wp:posOffset>1912399</wp:posOffset>
                </wp:positionV>
                <wp:extent cx="2305879" cy="477078"/>
                <wp:effectExtent l="0" t="0" r="18415" b="1841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79" cy="47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2D6" w:rsidRPr="003A24FB" w:rsidRDefault="001212D6" w:rsidP="003A24FB">
                            <w:pPr>
                              <w:shd w:val="clear" w:color="auto" w:fill="FFFF0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A24FB">
                              <w:rPr>
                                <w:sz w:val="56"/>
                                <w:szCs w:val="56"/>
                              </w:rPr>
                              <w:t>Wallops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7" o:spid="_x0000_s1050" type="#_x0000_t202" style="position:absolute;margin-left:524.35pt;margin-top:150.6pt;width:181.55pt;height:3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" fillcolor="white [3201]" strokeweight=".5pt">
                <v:textbox>
                  <w:txbxContent>
                    <w:p w:rsidR="001212D6" w:rsidRPr="003A24FB" w:rsidRDefault="001212D6" w:rsidP="003A24FB">
                      <w:pPr>
                        <w:shd w:val="clear" w:color="auto" w:fill="FFFF0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3A24FB">
                        <w:rPr>
                          <w:sz w:val="56"/>
                          <w:szCs w:val="56"/>
                        </w:rPr>
                        <w:t>Wallops</w:t>
                      </w:r>
                    </w:p>
                  </w:txbxContent>
                </v:textbox>
              </v:shape>
            </w:pict>
          </mc:Fallback>
        </mc:AlternateContent>
      </w:r>
      <w:r w:rsidR="000150A9"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1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51" style="position:absolute;margin-left:583.2pt;margin-top:489.6pt;width:100.85pt;height:50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2017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217920"/>
                <wp:effectExtent l="0" t="3810" r="0" b="0"/>
                <wp:wrapNone/>
                <wp:docPr id="1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21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0150A9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F04EFA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37616F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212D6" w:rsidRPr="003F792A" w:rsidRDefault="001212D6" w:rsidP="003F792A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37616F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3F792A" w:rsidRDefault="001212D6" w:rsidP="004024CE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3F792A" w:rsidRDefault="001212D6" w:rsidP="004D0C9B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D4242C" w:rsidRDefault="001212D6" w:rsidP="00D4242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4D0C9B" w:rsidRDefault="001212D6" w:rsidP="004D0C9B">
                                  <w:pPr>
                                    <w:shd w:val="clear" w:color="auto" w:fill="FFFFFF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3F792A" w:rsidRDefault="001212D6" w:rsidP="00D4242C">
                                  <w:pPr>
                                    <w:pStyle w:val="BodyText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Pr="003F792A" w:rsidRDefault="001212D6" w:rsidP="00D4242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:rsidR="001212D6" w:rsidRPr="00D4242C" w:rsidRDefault="001212D6" w:rsidP="00D4242C">
                                  <w:r w:rsidRPr="006D4BD0">
                                    <w:rPr>
                                      <w:b/>
                                      <w:highlight w:val="cyan"/>
                                    </w:rPr>
                                    <w:t>Major case of</w:t>
                                  </w:r>
                                  <w:r w:rsidRPr="006D4BD0">
                                    <w:rPr>
                                      <w:highlight w:val="cyan"/>
                                    </w:rPr>
                                    <w:t xml:space="preserve"> </w:t>
                                  </w:r>
                                  <w:r w:rsidRPr="006D4BD0">
                                    <w:rPr>
                                      <w:b/>
                                      <w:highlight w:val="cyan"/>
                                    </w:rPr>
                                    <w:t>senioritis!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  <w:p w:rsidR="001212D6" w:rsidRPr="00EC5593" w:rsidRDefault="001212D6" w:rsidP="00EC5593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E3060D" w:rsidRDefault="001212D6" w:rsidP="00EC5593">
                                  <w:r w:rsidRPr="00E3060D">
                                    <w:t>Plant Structure and Function Test</w:t>
                                  </w:r>
                                </w:p>
                                <w:p w:rsidR="001212D6" w:rsidRDefault="001212D6" w:rsidP="00EC5593">
                                  <w:r w:rsidRPr="00E3060D">
                                    <w:t>Ch.</w:t>
                                  </w:r>
                                  <w:r>
                                    <w:t xml:space="preserve"> </w:t>
                                  </w:r>
                                  <w:r w:rsidRPr="00E3060D">
                                    <w:t>32, 33, 34, 35, 36</w:t>
                                  </w:r>
                                  <w:r>
                                    <w:t>, &amp; 37</w:t>
                                  </w:r>
                                </w:p>
                                <w:p w:rsidR="001212D6" w:rsidRPr="002D21FF" w:rsidRDefault="001212D6" w:rsidP="00EC5593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33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  <w:p w:rsidR="001212D6" w:rsidRPr="00F333E0" w:rsidRDefault="001212D6" w:rsidP="00F333E0">
                                  <w:pPr>
                                    <w:jc w:val="center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6FF33"/>
                                </w:tcPr>
                                <w:p w:rsidR="001212D6" w:rsidRPr="00F333E0" w:rsidRDefault="001212D6" w:rsidP="00F333E0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  <w:p w:rsidR="001212D6" w:rsidRPr="0037616F" w:rsidRDefault="001212D6" w:rsidP="0037616F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212D6" w:rsidRPr="000150A9" w:rsidTr="003A24FB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  <w:p w:rsidR="001212D6" w:rsidRPr="00F333E0" w:rsidRDefault="001212D6" w:rsidP="00F333E0">
                                  <w:pPr>
                                    <w:jc w:val="center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</w:p>
                                <w:p w:rsidR="001212D6" w:rsidRPr="0037616F" w:rsidRDefault="001212D6" w:rsidP="0037616F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  <w:p w:rsidR="001212D6" w:rsidRDefault="001212D6" w:rsidP="0037616F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1212D6" w:rsidRDefault="001212D6" w:rsidP="0037616F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1212D6" w:rsidRPr="0037616F" w:rsidRDefault="001212D6" w:rsidP="00EC5593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t>Careful though-possible snow make-up day #3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  <w:p w:rsidR="001212D6" w:rsidRDefault="001212D6" w:rsidP="002D21FF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1212D6" w:rsidRDefault="001212D6" w:rsidP="002D21FF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1212D6" w:rsidRDefault="001212D6" w:rsidP="002D21FF"/>
                                <w:p w:rsidR="001212D6" w:rsidRPr="0037616F" w:rsidRDefault="001212D6" w:rsidP="002D21FF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t>-possible snow make-up day #4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  <w:p w:rsidR="001212D6" w:rsidRDefault="001212D6" w:rsidP="007A20D0">
                                  <w:r w:rsidRPr="003F792A">
                                    <w:t>Spring Break! At last! The AP Exam is in sight!  Not much time left now!</w:t>
                                  </w:r>
                                </w:p>
                                <w:p w:rsidR="001212D6" w:rsidRPr="004927C5" w:rsidRDefault="001212D6" w:rsidP="007A20D0">
                                  <w:r>
                                    <w:t>Careful though-possible snow make-up day #5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Pr="00D4242C" w:rsidRDefault="001212D6" w:rsidP="00D4242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  <w:p w:rsidR="001212D6" w:rsidRPr="003F792A" w:rsidRDefault="001212D6" w:rsidP="00EC5593">
                                  <w:r w:rsidRPr="003F792A">
                                    <w:t>Man this year went fast!</w:t>
                                  </w:r>
                                </w:p>
                                <w:p w:rsidR="001212D6" w:rsidRDefault="001212D6" w:rsidP="00EC5593">
                                  <w:r>
                                    <w:t>This is our last break for the year</w:t>
                                  </w:r>
                                </w:p>
                                <w:p w:rsidR="001212D6" w:rsidRPr="00D4242C" w:rsidRDefault="001212D6" w:rsidP="00EC5593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t>Careful though-possible snow make-up day #6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  <w:p w:rsidR="001212D6" w:rsidRPr="00007865" w:rsidRDefault="001212D6" w:rsidP="00007865">
                                  <w:r>
                                    <w:t>Spring Fever!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  <w:p w:rsidR="001212D6" w:rsidRDefault="001212D6" w:rsidP="00EC5593">
                                  <w:r>
                                    <w:t>Senioritis is a terrible incurable disease not transmitted by mosquitos</w:t>
                                  </w:r>
                                  <w:proofErr w:type="gramStart"/>
                                  <w:r>
                                    <w:t>!......</w:t>
                                  </w:r>
                                  <w:proofErr w:type="gramEnd"/>
                                </w:p>
                                <w:p w:rsidR="001212D6" w:rsidRPr="00EC5593" w:rsidRDefault="001212D6" w:rsidP="00EC5593">
                                  <w:r>
                                    <w:t>And I know I’ve got it bad!</w:t>
                                  </w:r>
                                </w:p>
                              </w:tc>
                            </w:tr>
                            <w:tr w:rsidR="001212D6" w:rsidRPr="000150A9" w:rsidTr="001212D6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7A20D0">
                                  <w:pPr>
                                    <w:pStyle w:val="BodyText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  <w:p w:rsidR="001212D6" w:rsidRPr="007A20D0" w:rsidRDefault="001212D6" w:rsidP="007A20D0">
                                  <w:pPr>
                                    <w:pStyle w:val="BodyText"/>
                                    <w:jc w:val="left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007865">
                                    <w:t>I didn’t know bunnies were oviparous</w:t>
                                  </w:r>
                                  <w:r>
                                    <w:t>?</w:t>
                                  </w:r>
                                </w:p>
                                <w:p w:rsidR="001212D6" w:rsidRPr="00007865" w:rsidRDefault="001212D6" w:rsidP="0000786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00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  <w:p w:rsidR="001212D6" w:rsidRDefault="001212D6" w:rsidP="007A20D0">
                                  <w:r w:rsidRPr="003F792A">
                                    <w:t>Sleep in!  Get ready for the last big push</w:t>
                                  </w:r>
                                  <w:r>
                                    <w:t>!</w:t>
                                  </w:r>
                                </w:p>
                                <w:p w:rsidR="001212D6" w:rsidRPr="002D21FF" w:rsidRDefault="001212D6" w:rsidP="004024CE">
                                  <w:r>
                                    <w:t>Careful though-possible snow make-up day #7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37616F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  <w:p w:rsidR="001212D6" w:rsidRPr="00007865" w:rsidRDefault="001212D6" w:rsidP="0000786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  <w:p w:rsidR="001212D6" w:rsidRPr="004D6183" w:rsidRDefault="001212D6" w:rsidP="006D4BD0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  <w:p w:rsidR="001212D6" w:rsidRPr="00A74EB9" w:rsidRDefault="001212D6" w:rsidP="00EC5593">
                                  <w:r w:rsidRPr="00A74EB9">
                                    <w:t xml:space="preserve">Acoelomate, </w:t>
                                  </w:r>
                                  <w:r w:rsidRPr="003F792A">
                                    <w:rPr>
                                      <w:shd w:val="clear" w:color="auto" w:fill="FF9999"/>
                                    </w:rPr>
                                    <w:t>Protostomes,</w:t>
                                  </w:r>
                                  <w:r w:rsidRPr="00A74EB9">
                                    <w:t xml:space="preserve"> and </w:t>
                                  </w:r>
                                  <w:proofErr w:type="spellStart"/>
                                  <w:r w:rsidRPr="00A74EB9">
                                    <w:t>Deuterostomes</w:t>
                                  </w:r>
                                  <w:proofErr w:type="spellEnd"/>
                                  <w:r w:rsidRPr="00A74EB9">
                                    <w:t xml:space="preserve"> Test</w:t>
                                  </w:r>
                                </w:p>
                                <w:p w:rsidR="001212D6" w:rsidRPr="002D21FF" w:rsidRDefault="001212D6" w:rsidP="00EC5593">
                                  <w:r w:rsidRPr="00A74EB9">
                                    <w:t>Ch.</w:t>
                                  </w:r>
                                  <w:r>
                                    <w:t xml:space="preserve"> </w:t>
                                  </w:r>
                                  <w:r w:rsidRPr="00A74EB9">
                                    <w:t>29, 30</w:t>
                                  </w:r>
                                  <w:r>
                                    <w:t>, &amp; 31</w:t>
                                  </w:r>
                                </w:p>
                                <w:p w:rsidR="001212D6" w:rsidRPr="004D6183" w:rsidRDefault="001212D6" w:rsidP="004E3C8E"/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37616F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1212D6" w:rsidRPr="000150A9" w:rsidTr="001314A2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  <w:p w:rsidR="001212D6" w:rsidRPr="002D21FF" w:rsidRDefault="001212D6" w:rsidP="004E3C8E">
                                  <w:pPr>
                                    <w:pStyle w:val="BodyTex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66CC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  <w:p w:rsidR="001212D6" w:rsidRPr="00AE2E56" w:rsidRDefault="001212D6" w:rsidP="00AE2E56">
                                  <w:pPr>
                                    <w:rPr>
                                      <w:b/>
                                    </w:rPr>
                                  </w:pPr>
                                  <w:r w:rsidRPr="00AE2E56">
                                    <w:rPr>
                                      <w:b/>
                                    </w:rPr>
                                    <w:t>AP Biology Final</w:t>
                                  </w:r>
                                </w:p>
                                <w:p w:rsidR="001212D6" w:rsidRPr="0037616F" w:rsidRDefault="001212D6" w:rsidP="0000786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  <w:p w:rsidR="001212D6" w:rsidRPr="001314A2" w:rsidRDefault="001212D6" w:rsidP="001314A2">
                                  <w:pPr>
                                    <w:jc w:val="center"/>
                                  </w:pPr>
                                  <w:r w:rsidRPr="00F242C1">
                                    <w:rPr>
                                      <w:b/>
                                      <w:sz w:val="36"/>
                                      <w:szCs w:val="36"/>
                                      <w:highlight w:val="cyan"/>
                                    </w:rPr>
                                    <w:t>REVIEW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  <w:p w:rsidR="001212D6" w:rsidRPr="001314A2" w:rsidRDefault="001212D6" w:rsidP="001314A2">
                                  <w:pPr>
                                    <w:jc w:val="center"/>
                                  </w:pPr>
                                  <w:r w:rsidRPr="00F242C1">
                                    <w:rPr>
                                      <w:b/>
                                      <w:sz w:val="36"/>
                                      <w:szCs w:val="36"/>
                                      <w:highlight w:val="cyan"/>
                                    </w:rPr>
                                    <w:t>REVIEW</w:t>
                                  </w:r>
                                </w:p>
                                <w:p w:rsidR="001212D6" w:rsidRPr="00007865" w:rsidRDefault="001212D6" w:rsidP="00007865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DE785F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  <w:p w:rsidR="001212D6" w:rsidRPr="00187DBC" w:rsidRDefault="001212D6" w:rsidP="006D4BD0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87DBC">
                                    <w:rPr>
                                      <w:b/>
                                      <w:highlight w:val="green"/>
                                    </w:rPr>
                                    <w:t>Dahms at Penn Relays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8D62F2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  <w:p w:rsidR="001212D6" w:rsidRPr="00187DBC" w:rsidRDefault="001212D6" w:rsidP="006D4BD0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87DBC">
                                    <w:rPr>
                                      <w:b/>
                                      <w:highlight w:val="green"/>
                                    </w:rPr>
                                    <w:t>Dahms at Penn Relays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37616F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1212D6" w:rsidRPr="000150A9" w:rsidTr="00EC5593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DE785F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8D62F2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52" style="position:absolute;margin-left:7.2pt;margin-top:28.8pt;width:705.65pt;height:489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0150A9">
                        <w:trPr>
                          <w:trHeight w:val="720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F04EFA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37616F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12D6" w:rsidRPr="003F792A" w:rsidRDefault="001212D6" w:rsidP="003F792A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37616F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3F792A" w:rsidRDefault="001212D6" w:rsidP="004024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3F792A" w:rsidRDefault="001212D6" w:rsidP="004D0C9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D4242C" w:rsidRDefault="001212D6" w:rsidP="00D424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4D0C9B" w:rsidRDefault="001212D6" w:rsidP="004D0C9B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3F792A" w:rsidRDefault="001212D6" w:rsidP="00D4242C">
                            <w:pPr>
                              <w:pStyle w:val="BodyTex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Pr="003F792A" w:rsidRDefault="001212D6" w:rsidP="00D424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212D6" w:rsidRPr="00D4242C" w:rsidRDefault="001212D6" w:rsidP="00D4242C">
                            <w:r w:rsidRPr="006D4BD0">
                              <w:rPr>
                                <w:b/>
                                <w:highlight w:val="cyan"/>
                              </w:rPr>
                              <w:t>Major case of</w:t>
                            </w:r>
                            <w:r w:rsidRPr="006D4BD0">
                              <w:rPr>
                                <w:highlight w:val="cyan"/>
                              </w:rPr>
                              <w:t xml:space="preserve"> </w:t>
                            </w:r>
                            <w:r w:rsidRPr="006D4BD0">
                              <w:rPr>
                                <w:b/>
                                <w:highlight w:val="cyan"/>
                              </w:rPr>
                              <w:t>senioritis!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:rsidR="001212D6" w:rsidRPr="00EC5593" w:rsidRDefault="001212D6" w:rsidP="00EC5593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E3060D" w:rsidRDefault="001212D6" w:rsidP="00EC5593">
                            <w:r w:rsidRPr="00E3060D">
                              <w:t>Plant Structure and Function Test</w:t>
                            </w:r>
                          </w:p>
                          <w:p w:rsidR="001212D6" w:rsidRDefault="001212D6" w:rsidP="00EC5593">
                            <w:r w:rsidRPr="00E3060D">
                              <w:t>Ch.</w:t>
                            </w:r>
                            <w:r>
                              <w:t xml:space="preserve"> </w:t>
                            </w:r>
                            <w:r w:rsidRPr="00E3060D">
                              <w:t>32, 33, 34, 35, 36</w:t>
                            </w:r>
                            <w:r>
                              <w:t>, &amp; 37</w:t>
                            </w:r>
                          </w:p>
                          <w:p w:rsidR="001212D6" w:rsidRPr="002D21FF" w:rsidRDefault="001212D6" w:rsidP="00EC5593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33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:rsidR="001212D6" w:rsidRPr="00F333E0" w:rsidRDefault="001212D6" w:rsidP="00F333E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6FF33"/>
                          </w:tcPr>
                          <w:p w:rsidR="001212D6" w:rsidRPr="00F333E0" w:rsidRDefault="001212D6" w:rsidP="00F333E0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1212D6" w:rsidRPr="0037616F" w:rsidRDefault="001212D6" w:rsidP="0037616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212D6" w:rsidRPr="000150A9" w:rsidTr="003A24FB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 w:rsidR="001212D6" w:rsidRPr="00F333E0" w:rsidRDefault="001212D6" w:rsidP="00F333E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:rsidR="001212D6" w:rsidRPr="0037616F" w:rsidRDefault="001212D6" w:rsidP="0037616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  <w:p w:rsidR="001212D6" w:rsidRDefault="001212D6" w:rsidP="0037616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212D6" w:rsidRDefault="001212D6" w:rsidP="0037616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212D6" w:rsidRPr="0037616F" w:rsidRDefault="001212D6" w:rsidP="00EC5593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t>Careful though-possible snow make-up day #3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  <w:p w:rsidR="001212D6" w:rsidRDefault="001212D6" w:rsidP="002D21F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1212D6" w:rsidRDefault="001212D6" w:rsidP="002D21F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1212D6" w:rsidRDefault="001212D6" w:rsidP="002D21FF"/>
                          <w:p w:rsidR="001212D6" w:rsidRPr="0037616F" w:rsidRDefault="001212D6" w:rsidP="002D21F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t>-possible snow make-up day #4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  <w:p w:rsidR="001212D6" w:rsidRDefault="001212D6" w:rsidP="007A20D0">
                            <w:r w:rsidRPr="003F792A">
                              <w:t>Spring Break! At last! The AP Exam is in sight!  Not much time left now!</w:t>
                            </w:r>
                          </w:p>
                          <w:p w:rsidR="001212D6" w:rsidRPr="004927C5" w:rsidRDefault="001212D6" w:rsidP="007A20D0">
                            <w:r>
                              <w:t>Careful though-possible snow make-up day #5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Pr="00D4242C" w:rsidRDefault="001212D6" w:rsidP="00D424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  <w:p w:rsidR="001212D6" w:rsidRPr="003F792A" w:rsidRDefault="001212D6" w:rsidP="00EC5593">
                            <w:r w:rsidRPr="003F792A">
                              <w:t>Man this year went fast!</w:t>
                            </w:r>
                          </w:p>
                          <w:p w:rsidR="001212D6" w:rsidRDefault="001212D6" w:rsidP="00EC5593">
                            <w:r>
                              <w:t>This is our last break for the year</w:t>
                            </w:r>
                          </w:p>
                          <w:p w:rsidR="001212D6" w:rsidRPr="00D4242C" w:rsidRDefault="001212D6" w:rsidP="00EC559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Careful though-possible snow make-up day #6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  <w:p w:rsidR="001212D6" w:rsidRPr="00007865" w:rsidRDefault="001212D6" w:rsidP="00007865">
                            <w:r>
                              <w:t>Spring Fever!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  <w:p w:rsidR="001212D6" w:rsidRDefault="001212D6" w:rsidP="00EC5593">
                            <w:r>
                              <w:t>Senioritis is a terrible incurable disease not transmitted by mosquitos</w:t>
                            </w:r>
                            <w:proofErr w:type="gramStart"/>
                            <w:r>
                              <w:t>!......</w:t>
                            </w:r>
                            <w:proofErr w:type="gramEnd"/>
                          </w:p>
                          <w:p w:rsidR="001212D6" w:rsidRPr="00EC5593" w:rsidRDefault="001212D6" w:rsidP="00EC5593">
                            <w:r>
                              <w:t>And I know I’ve got it bad!</w:t>
                            </w:r>
                          </w:p>
                        </w:tc>
                      </w:tr>
                      <w:tr w:rsidR="001212D6" w:rsidRPr="000150A9" w:rsidTr="001212D6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7A20D0">
                            <w:pPr>
                              <w:pStyle w:val="BodyTex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  <w:p w:rsidR="001212D6" w:rsidRPr="007A20D0" w:rsidRDefault="001212D6" w:rsidP="007A20D0">
                            <w:pPr>
                              <w:pStyle w:val="BodyText"/>
                              <w:jc w:val="lef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07865">
                              <w:t>I didn’t know bunnies were oviparous</w:t>
                            </w:r>
                            <w:r>
                              <w:t>?</w:t>
                            </w:r>
                          </w:p>
                          <w:p w:rsidR="001212D6" w:rsidRPr="00007865" w:rsidRDefault="001212D6" w:rsidP="0000786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00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  <w:p w:rsidR="001212D6" w:rsidRDefault="001212D6" w:rsidP="007A20D0">
                            <w:r w:rsidRPr="003F792A">
                              <w:t>Sleep in!  Get ready for the last big push</w:t>
                            </w:r>
                            <w:r>
                              <w:t>!</w:t>
                            </w:r>
                          </w:p>
                          <w:p w:rsidR="001212D6" w:rsidRPr="002D21FF" w:rsidRDefault="001212D6" w:rsidP="004024CE">
                            <w:r>
                              <w:t>Careful though-possible snow make-up day #7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37616F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  <w:p w:rsidR="001212D6" w:rsidRPr="00007865" w:rsidRDefault="001212D6" w:rsidP="0000786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:rsidR="001212D6" w:rsidRPr="004D6183" w:rsidRDefault="001212D6" w:rsidP="006D4BD0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  <w:p w:rsidR="001212D6" w:rsidRPr="00A74EB9" w:rsidRDefault="001212D6" w:rsidP="00EC5593">
                            <w:r w:rsidRPr="00A74EB9">
                              <w:t xml:space="preserve">Acoelomate, </w:t>
                            </w:r>
                            <w:r w:rsidRPr="003F792A">
                              <w:rPr>
                                <w:shd w:val="clear" w:color="auto" w:fill="FF9999"/>
                              </w:rPr>
                              <w:t>Protostomes,</w:t>
                            </w:r>
                            <w:r w:rsidRPr="00A74EB9">
                              <w:t xml:space="preserve"> and </w:t>
                            </w:r>
                            <w:proofErr w:type="spellStart"/>
                            <w:r w:rsidRPr="00A74EB9">
                              <w:t>Deuterostomes</w:t>
                            </w:r>
                            <w:proofErr w:type="spellEnd"/>
                            <w:r w:rsidRPr="00A74EB9">
                              <w:t xml:space="preserve"> Test</w:t>
                            </w:r>
                          </w:p>
                          <w:p w:rsidR="001212D6" w:rsidRPr="002D21FF" w:rsidRDefault="001212D6" w:rsidP="00EC5593">
                            <w:r w:rsidRPr="00A74EB9">
                              <w:t>Ch.</w:t>
                            </w:r>
                            <w:r>
                              <w:t xml:space="preserve"> </w:t>
                            </w:r>
                            <w:r w:rsidRPr="00A74EB9">
                              <w:t>29, 30</w:t>
                            </w:r>
                            <w:r>
                              <w:t>, &amp; 31</w:t>
                            </w:r>
                          </w:p>
                          <w:p w:rsidR="001212D6" w:rsidRPr="004D6183" w:rsidRDefault="001212D6" w:rsidP="004E3C8E"/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37616F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</w:tc>
                      </w:tr>
                      <w:tr w:rsidR="001212D6" w:rsidRPr="000150A9" w:rsidTr="001314A2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  <w:p w:rsidR="001212D6" w:rsidRPr="002D21FF" w:rsidRDefault="001212D6" w:rsidP="004E3C8E">
                            <w:pPr>
                              <w:pStyle w:val="BodyText"/>
                              <w:jc w:val="left"/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66CC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  <w:p w:rsidR="001212D6" w:rsidRPr="00AE2E56" w:rsidRDefault="001212D6" w:rsidP="00AE2E56">
                            <w:pPr>
                              <w:rPr>
                                <w:b/>
                              </w:rPr>
                            </w:pPr>
                            <w:r w:rsidRPr="00AE2E56">
                              <w:rPr>
                                <w:b/>
                              </w:rPr>
                              <w:t>AP Biology Final</w:t>
                            </w:r>
                          </w:p>
                          <w:p w:rsidR="001212D6" w:rsidRPr="0037616F" w:rsidRDefault="001212D6" w:rsidP="0000786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  <w:p w:rsidR="001212D6" w:rsidRPr="001314A2" w:rsidRDefault="001212D6" w:rsidP="001314A2">
                            <w:pPr>
                              <w:jc w:val="center"/>
                            </w:pPr>
                            <w:r w:rsidRPr="00F242C1">
                              <w:rPr>
                                <w:b/>
                                <w:sz w:val="36"/>
                                <w:szCs w:val="36"/>
                                <w:highlight w:val="cyan"/>
                              </w:rPr>
                              <w:t>REVIEW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  <w:p w:rsidR="001212D6" w:rsidRPr="001314A2" w:rsidRDefault="001212D6" w:rsidP="001314A2">
                            <w:pPr>
                              <w:jc w:val="center"/>
                            </w:pPr>
                            <w:r w:rsidRPr="00F242C1">
                              <w:rPr>
                                <w:b/>
                                <w:sz w:val="36"/>
                                <w:szCs w:val="36"/>
                                <w:highlight w:val="cyan"/>
                              </w:rPr>
                              <w:t>REVIEW</w:t>
                            </w:r>
                          </w:p>
                          <w:p w:rsidR="001212D6" w:rsidRPr="00007865" w:rsidRDefault="001212D6" w:rsidP="00007865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DE785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:rsidR="001212D6" w:rsidRPr="00187DBC" w:rsidRDefault="001212D6" w:rsidP="006D4BD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87DBC">
                              <w:rPr>
                                <w:b/>
                                <w:highlight w:val="green"/>
                              </w:rPr>
                              <w:t>Dahms at Penn Relays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8D62F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  <w:p w:rsidR="001212D6" w:rsidRPr="00187DBC" w:rsidRDefault="001212D6" w:rsidP="006D4BD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87DBC">
                              <w:rPr>
                                <w:b/>
                                <w:highlight w:val="green"/>
                              </w:rPr>
                              <w:t>Dahms at Penn Relays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37616F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c>
                      </w:tr>
                      <w:tr w:rsidR="001212D6" w:rsidRPr="000150A9" w:rsidTr="00EC5593">
                        <w:trPr>
                          <w:trHeight w:val="1420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DE785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8D62F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April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53" style="position:absolute;margin-left:36pt;margin-top:0;width:172.85pt;height:50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April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1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0;margin-top:21.6pt;width:718.55pt;height:496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2hfAIAAP8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8"/>
        <w:gridCol w:w="2018"/>
        <w:gridCol w:w="2018"/>
        <w:gridCol w:w="2018"/>
        <w:gridCol w:w="2018"/>
        <w:gridCol w:w="2019"/>
        <w:gridCol w:w="2019"/>
      </w:tblGrid>
      <w:tr w:rsidR="00F333E0" w:rsidTr="00F333E0">
        <w:trPr>
          <w:trHeight w:val="720"/>
        </w:trPr>
        <w:tc>
          <w:tcPr>
            <w:tcW w:w="2018" w:type="dxa"/>
            <w:tcBorders>
              <w:bottom w:val="single" w:sz="4" w:space="0" w:color="auto"/>
            </w:tcBorders>
          </w:tcPr>
          <w:p w:rsidR="00F333E0" w:rsidRPr="000150A9" w:rsidRDefault="00F333E0" w:rsidP="00F333E0">
            <w:pPr>
              <w:pStyle w:val="BoxesHeading2"/>
            </w:pPr>
            <w:r w:rsidRPr="000150A9">
              <w:t>Sun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F333E0" w:rsidRPr="000150A9" w:rsidRDefault="00F333E0" w:rsidP="00F333E0">
            <w:pPr>
              <w:pStyle w:val="BoxesHeading2"/>
            </w:pPr>
            <w:r w:rsidRPr="000150A9">
              <w:t>Mon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F333E0" w:rsidRPr="000150A9" w:rsidRDefault="00F333E0" w:rsidP="00F333E0">
            <w:pPr>
              <w:pStyle w:val="BoxesHeading2"/>
            </w:pPr>
            <w:r w:rsidRPr="000150A9">
              <w:t>Tue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F333E0" w:rsidRPr="000150A9" w:rsidRDefault="00F333E0" w:rsidP="00F333E0">
            <w:pPr>
              <w:pStyle w:val="BoxesHeading2"/>
            </w:pPr>
            <w:r w:rsidRPr="000150A9">
              <w:t>Wed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F333E0" w:rsidRPr="000150A9" w:rsidRDefault="00F333E0" w:rsidP="00F333E0">
            <w:pPr>
              <w:pStyle w:val="BoxesHeading2"/>
            </w:pPr>
            <w:r w:rsidRPr="000150A9">
              <w:t>Thu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F333E0" w:rsidRPr="000150A9" w:rsidRDefault="00F333E0" w:rsidP="00F333E0">
            <w:pPr>
              <w:pStyle w:val="BoxesHeading2"/>
            </w:pPr>
            <w:r w:rsidRPr="000150A9">
              <w:t>Fri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F333E0" w:rsidRDefault="00F333E0" w:rsidP="00F333E0">
            <w:pPr>
              <w:pStyle w:val="BoxesHeading2"/>
            </w:pPr>
            <w:r w:rsidRPr="000150A9">
              <w:t>Sat</w:t>
            </w:r>
          </w:p>
        </w:tc>
      </w:tr>
      <w:tr w:rsidR="0099026D" w:rsidRPr="00ED6FA9" w:rsidTr="00F333E0">
        <w:trPr>
          <w:trHeight w:val="142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F333E0">
            <w:pPr>
              <w:pStyle w:val="Boxes11"/>
              <w:rPr>
                <w:sz w:val="32"/>
                <w:szCs w:val="3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99026D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99026D" w:rsidRPr="004D6183" w:rsidRDefault="0099026D" w:rsidP="0099026D">
            <w:pPr>
              <w:jc w:val="center"/>
            </w:pPr>
            <w:r w:rsidRPr="00F242C1">
              <w:rPr>
                <w:b/>
                <w:sz w:val="36"/>
                <w:szCs w:val="36"/>
                <w:highlight w:val="cyan"/>
              </w:rPr>
              <w:t>REVIEW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99026D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99026D" w:rsidRPr="004D6183" w:rsidRDefault="0099026D" w:rsidP="0099026D">
            <w:r w:rsidRPr="00F242C1">
              <w:rPr>
                <w:b/>
                <w:sz w:val="36"/>
                <w:szCs w:val="36"/>
                <w:highlight w:val="cyan"/>
              </w:rPr>
              <w:t>REVIEW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99026D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99026D" w:rsidRPr="004E3C8E" w:rsidRDefault="0099026D" w:rsidP="0099026D">
            <w:r w:rsidRPr="00F242C1">
              <w:rPr>
                <w:b/>
                <w:sz w:val="36"/>
                <w:szCs w:val="36"/>
                <w:highlight w:val="cyan"/>
              </w:rPr>
              <w:t>REVIEW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99026D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99026D" w:rsidRPr="004E3C8E" w:rsidRDefault="0099026D" w:rsidP="0099026D">
            <w:r w:rsidRPr="00F242C1">
              <w:rPr>
                <w:b/>
                <w:sz w:val="36"/>
                <w:szCs w:val="36"/>
                <w:highlight w:val="cyan"/>
              </w:rPr>
              <w:t>REVIEW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99026D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99026D" w:rsidRPr="004E3C8E" w:rsidRDefault="0099026D" w:rsidP="0099026D">
            <w:r w:rsidRPr="00F242C1">
              <w:rPr>
                <w:b/>
                <w:sz w:val="36"/>
                <w:szCs w:val="36"/>
                <w:highlight w:val="cyan"/>
              </w:rPr>
              <w:t>REVIEW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785B7B" w:rsidRDefault="0099026D" w:rsidP="00785B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99026D" w:rsidRPr="000150A9" w:rsidTr="0099026D">
        <w:trPr>
          <w:trHeight w:val="142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F333E0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99026D" w:rsidRPr="0099026D" w:rsidRDefault="0099026D" w:rsidP="0099026D">
            <w:pPr>
              <w:jc w:val="center"/>
            </w:pPr>
            <w:r w:rsidRPr="00F242C1">
              <w:rPr>
                <w:b/>
                <w:sz w:val="36"/>
                <w:szCs w:val="36"/>
                <w:highlight w:val="cyan"/>
              </w:rPr>
              <w:t>REVIEW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99026D" w:rsidRDefault="0099026D" w:rsidP="0099026D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:rsidR="0099026D" w:rsidRDefault="0099026D" w:rsidP="0099026D">
            <w:pPr>
              <w:pStyle w:val="Boxes11"/>
              <w:rPr>
                <w:sz w:val="40"/>
                <w:szCs w:val="40"/>
              </w:rPr>
            </w:pPr>
            <w:r w:rsidRPr="004E3C8E">
              <w:rPr>
                <w:sz w:val="40"/>
                <w:szCs w:val="40"/>
                <w:highlight w:val="cyan"/>
              </w:rPr>
              <w:t xml:space="preserve"> AP TEST</w:t>
            </w:r>
          </w:p>
          <w:p w:rsidR="0099026D" w:rsidRPr="00785B7B" w:rsidRDefault="0099026D" w:rsidP="00785B7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  <w:p w:rsidR="0099026D" w:rsidRPr="00785B7B" w:rsidRDefault="0099026D" w:rsidP="0099026D">
            <w:pPr>
              <w:rPr>
                <w:b/>
                <w:sz w:val="32"/>
                <w:szCs w:val="32"/>
              </w:rPr>
            </w:pPr>
            <w:r>
              <w:t>Wow!  Thank goodness that’s over.  Let’s Chill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785B7B" w:rsidRDefault="0099026D" w:rsidP="00785B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785B7B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785B7B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785B7B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</w:tr>
      <w:tr w:rsidR="0099026D" w:rsidRPr="000150A9" w:rsidTr="00F333E0">
        <w:trPr>
          <w:trHeight w:val="142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F333E0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  <w:p w:rsidR="0099026D" w:rsidRPr="001212D6" w:rsidRDefault="0099026D" w:rsidP="0099026D">
            <w:pPr>
              <w:rPr>
                <w:b/>
              </w:rPr>
            </w:pPr>
            <w:r w:rsidRPr="001212D6">
              <w:rPr>
                <w:b/>
                <w:highlight w:val="green"/>
              </w:rPr>
              <w:t>Dahms at Districts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99026D" w:rsidRPr="000150A9" w:rsidTr="00F333E0">
        <w:trPr>
          <w:trHeight w:val="142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F333E0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  <w:p w:rsidR="0099026D" w:rsidRPr="0099026D" w:rsidRDefault="0099026D" w:rsidP="0099026D">
            <w:pPr>
              <w:rPr>
                <w:highlight w:val="cyan"/>
              </w:rPr>
            </w:pPr>
            <w:r w:rsidRPr="0099026D">
              <w:rPr>
                <w:highlight w:val="cyan"/>
              </w:rPr>
              <w:t>Centralia Field Trip!</w:t>
            </w:r>
          </w:p>
          <w:p w:rsidR="0099026D" w:rsidRDefault="0099026D" w:rsidP="0099026D">
            <w:r w:rsidRPr="0099026D">
              <w:rPr>
                <w:highlight w:val="cyan"/>
              </w:rPr>
              <w:t>When you hot, you hot!</w:t>
            </w:r>
          </w:p>
          <w:p w:rsidR="0099026D" w:rsidRPr="0099026D" w:rsidRDefault="0099026D" w:rsidP="0099026D"/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  <w:p w:rsidR="0099026D" w:rsidRPr="001212D6" w:rsidRDefault="0099026D" w:rsidP="0099026D">
            <w:pPr>
              <w:rPr>
                <w:b/>
              </w:rPr>
            </w:pPr>
            <w:r w:rsidRPr="001212D6">
              <w:rPr>
                <w:b/>
                <w:highlight w:val="green"/>
              </w:rPr>
              <w:t>Dahms at States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  <w:p w:rsidR="0099026D" w:rsidRPr="001212D6" w:rsidRDefault="0099026D" w:rsidP="0099026D">
            <w:pPr>
              <w:rPr>
                <w:b/>
              </w:rPr>
            </w:pPr>
            <w:r w:rsidRPr="001212D6">
              <w:rPr>
                <w:b/>
                <w:highlight w:val="green"/>
              </w:rPr>
              <w:t>Dahms at States</w:t>
            </w:r>
          </w:p>
          <w:p w:rsidR="0099026D" w:rsidRPr="0099026D" w:rsidRDefault="0099026D" w:rsidP="0099026D">
            <w:r w:rsidRPr="0099026D">
              <w:rPr>
                <w:highlight w:val="cyan"/>
              </w:rPr>
              <w:t>PD Day Early dismissal!  Who cares, we’re seniors!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99026D" w:rsidRPr="000150A9" w:rsidTr="00F333E0">
        <w:trPr>
          <w:trHeight w:val="142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F333E0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  <w:p w:rsidR="0099026D" w:rsidRPr="0099026D" w:rsidRDefault="0099026D" w:rsidP="0099026D">
            <w:r>
              <w:rPr>
                <w:highlight w:val="yellow"/>
              </w:rPr>
              <w:t>A day to remember.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  <w:p w:rsidR="0099026D" w:rsidRPr="0099026D" w:rsidRDefault="0099026D" w:rsidP="0099026D">
            <w:r w:rsidRPr="00E70BEC">
              <w:rPr>
                <w:highlight w:val="cyan"/>
              </w:rPr>
              <w:t xml:space="preserve">Last day with Dahms!  Sob, sob, </w:t>
            </w:r>
            <w:proofErr w:type="gramStart"/>
            <w:r w:rsidRPr="00E70BEC">
              <w:rPr>
                <w:highlight w:val="cyan"/>
              </w:rPr>
              <w:t>sob</w:t>
            </w:r>
            <w:proofErr w:type="gramEnd"/>
            <w:r w:rsidRPr="00E70BEC">
              <w:rPr>
                <w:highlight w:val="cyan"/>
              </w:rPr>
              <w:t>!  (</w:t>
            </w:r>
            <w:proofErr w:type="gramStart"/>
            <w:r w:rsidRPr="00E70BEC">
              <w:rPr>
                <w:highlight w:val="cyan"/>
              </w:rPr>
              <w:t>these</w:t>
            </w:r>
            <w:proofErr w:type="gramEnd"/>
            <w:r w:rsidRPr="00E70BEC">
              <w:rPr>
                <w:highlight w:val="cyan"/>
              </w:rPr>
              <w:t xml:space="preserve"> are not acronyms).  Get rid of that heavy book!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Default="0099026D" w:rsidP="00785B7B">
            <w:pPr>
              <w:pStyle w:val="Boxes1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  <w:p w:rsidR="0099026D" w:rsidRPr="00E70BEC" w:rsidRDefault="0099026D" w:rsidP="0099026D">
            <w:pPr>
              <w:rPr>
                <w:b/>
                <w:highlight w:val="cyan"/>
              </w:rPr>
            </w:pPr>
            <w:r w:rsidRPr="00E70BEC">
              <w:rPr>
                <w:b/>
                <w:highlight w:val="cyan"/>
              </w:rPr>
              <w:t>Graduation practice.</w:t>
            </w:r>
          </w:p>
          <w:p w:rsidR="0099026D" w:rsidRDefault="0099026D" w:rsidP="0099026D">
            <w:pPr>
              <w:rPr>
                <w:b/>
              </w:rPr>
            </w:pPr>
            <w:r w:rsidRPr="00E70BEC">
              <w:rPr>
                <w:b/>
                <w:highlight w:val="cyan"/>
              </w:rPr>
              <w:t>I thought that’s what I did for the last 12 years!</w:t>
            </w:r>
          </w:p>
          <w:p w:rsidR="0099026D" w:rsidRPr="0099026D" w:rsidRDefault="0099026D" w:rsidP="0099026D"/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6D" w:rsidRPr="000150A9" w:rsidRDefault="0099026D" w:rsidP="00785B7B">
            <w:pPr>
              <w:pStyle w:val="Boxes11"/>
              <w:rPr>
                <w:sz w:val="32"/>
                <w:szCs w:val="32"/>
              </w:rPr>
            </w:pPr>
          </w:p>
        </w:tc>
      </w:tr>
    </w:tbl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B6CFCC" wp14:editId="384E9236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54" style="position:absolute;margin-left:583.2pt;margin-top:489.6pt;width:100.85pt;height:50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2017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4BF7EF" wp14:editId="32736F41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May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55" style="position:absolute;margin-left:36pt;margin-top:0;width:172.85pt;height:50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May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7FEBE1" wp14:editId="7388D35A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0;margin-top:21.6pt;width:718.55pt;height:49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/zEfAIAAP4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" filled="f" strokeweight="2pt">
                <w10:wrap anchorx="margin" anchory="margin"/>
              </v:rect>
            </w:pict>
          </mc:Fallback>
        </mc:AlternateContent>
      </w:r>
    </w:p>
    <w:p w:rsidR="000150A9" w:rsidRDefault="00E00837" w:rsidP="000150A9">
      <w:pPr>
        <w:pStyle w:val="JazzyHeading10"/>
      </w:pPr>
      <w: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2121DF" wp14:editId="091D63B9">
                <wp:simplePos x="0" y="0"/>
                <wp:positionH relativeFrom="margin">
                  <wp:posOffset>91440</wp:posOffset>
                </wp:positionH>
                <wp:positionV relativeFrom="margin">
                  <wp:posOffset>365760</wp:posOffset>
                </wp:positionV>
                <wp:extent cx="8961755" cy="6323330"/>
                <wp:effectExtent l="0" t="3810" r="0" b="0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1755" cy="632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1212D6" w:rsidTr="00DE785F">
                              <w:trPr>
                                <w:trHeight w:val="897"/>
                              </w:trPr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Pr="000150A9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Heading2"/>
                                  </w:pPr>
                                  <w:r w:rsidRPr="000150A9">
                                    <w:t>Sat</w:t>
                                  </w:r>
                                </w:p>
                              </w:tc>
                            </w:tr>
                            <w:tr w:rsidR="001212D6" w:rsidRPr="000150A9" w:rsidTr="00DE785F">
                              <w:trPr>
                                <w:trHeight w:val="1337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212D6" w:rsidRPr="004D6183" w:rsidRDefault="001212D6" w:rsidP="004D618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Pr="0099026D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4D6183" w:rsidRDefault="001212D6" w:rsidP="004D6183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4E3C8E" w:rsidRDefault="001212D6" w:rsidP="004E3C8E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  <w:p w:rsidR="001212D6" w:rsidRDefault="001212D6" w:rsidP="0099026D">
                                  <w:pPr>
                                    <w:rPr>
                                      <w:b/>
                                    </w:rPr>
                                  </w:pPr>
                                  <w:r w:rsidRPr="004D6183">
                                    <w:rPr>
                                      <w:b/>
                                      <w:highlight w:val="cyan"/>
                                    </w:rPr>
                                    <w:t>Graduation practice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.  </w:t>
                                  </w:r>
                                  <w:r w:rsidRPr="00E70BEC">
                                    <w:rPr>
                                      <w:b/>
                                      <w:highlight w:val="cyan"/>
                                    </w:rPr>
                                    <w:t>Again!  Still, only a half day!</w:t>
                                  </w:r>
                                </w:p>
                                <w:p w:rsidR="001212D6" w:rsidRPr="0099026D" w:rsidRDefault="001212D6" w:rsidP="0099026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212D6" w:rsidRPr="0099026D" w:rsidRDefault="001212D6" w:rsidP="0099026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314A2">
                                    <w:rPr>
                                      <w:b/>
                                      <w:highlight w:val="cyan"/>
                                    </w:rPr>
                                    <w:t>I think I got it!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0150A9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  <w:p w:rsidR="001212D6" w:rsidRPr="004D6183" w:rsidRDefault="001212D6" w:rsidP="0099026D">
                                  <w:pPr>
                                    <w:rPr>
                                      <w:b/>
                                      <w:sz w:val="28"/>
                                      <w:highlight w:val="magenta"/>
                                    </w:rPr>
                                  </w:pPr>
                                  <w:r w:rsidRPr="004D6183">
                                    <w:rPr>
                                      <w:b/>
                                      <w:sz w:val="28"/>
                                      <w:highlight w:val="magenta"/>
                                    </w:rPr>
                                    <w:t>Graduation!</w:t>
                                  </w:r>
                                </w:p>
                                <w:p w:rsidR="001212D6" w:rsidRPr="0099026D" w:rsidRDefault="001212D6" w:rsidP="0099026D">
                                  <w:r>
                                    <w:rPr>
                                      <w:highlight w:val="magenta"/>
                                    </w:rPr>
                                    <w:t>We hope.  If we passed this d#*#… course.</w:t>
                                  </w:r>
                                </w:p>
                              </w:tc>
                            </w:tr>
                            <w:tr w:rsidR="001212D6" w:rsidRPr="000150A9" w:rsidTr="0099026D">
                              <w:trPr>
                                <w:trHeight w:val="1337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  <w:p w:rsidR="001212D6" w:rsidRPr="0099026D" w:rsidRDefault="001212D6" w:rsidP="0099026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1212D6" w:rsidRPr="0099026D" w:rsidRDefault="001212D6" w:rsidP="0099026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ED6FA9">
                                    <w:rPr>
                                      <w:b/>
                                      <w:highlight w:val="yellow"/>
                                    </w:rPr>
                                    <w:t>Underclass finals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  <w:p w:rsidR="001212D6" w:rsidRDefault="001212D6" w:rsidP="0099026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ED6FA9">
                                    <w:rPr>
                                      <w:b/>
                                      <w:highlight w:val="yellow"/>
                                    </w:rPr>
                                    <w:t>Underclass finals</w:t>
                                  </w:r>
                                </w:p>
                                <w:p w:rsidR="001212D6" w:rsidRPr="0099026D" w:rsidRDefault="001212D6" w:rsidP="0099026D"/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12D6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  <w:p w:rsidR="001212D6" w:rsidRPr="001212D6" w:rsidRDefault="001212D6" w:rsidP="0099026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212D6">
                                    <w:rPr>
                                      <w:b/>
                                      <w:highlight w:val="green"/>
                                    </w:rPr>
                                    <w:t>LAST DAY FOR ALL UNDERCLASSMEN… unless it snowed or didn’t snow!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212D6" w:rsidRPr="000150A9" w:rsidTr="0099026D">
                              <w:trPr>
                                <w:trHeight w:val="1346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212D6" w:rsidTr="0099026D">
                              <w:trPr>
                                <w:trHeight w:val="1616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0150A9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1212D6" w:rsidTr="0099026D">
                              <w:trPr>
                                <w:trHeight w:val="1616"/>
                              </w:trPr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Pr="0099026D" w:rsidRDefault="001212D6" w:rsidP="0099026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9026D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2D6" w:rsidRDefault="001212D6" w:rsidP="0099026D">
                                  <w:pPr>
                                    <w:pStyle w:val="Boxes1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12D6" w:rsidRDefault="001212D6" w:rsidP="000150A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56" style="position:absolute;margin-left:7.2pt;margin-top:28.8pt;width:705.65pt;height:497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1212D6" w:rsidTr="00DE785F">
                        <w:trPr>
                          <w:trHeight w:val="897"/>
                        </w:trPr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Pr="000150A9" w:rsidRDefault="001212D6" w:rsidP="000150A9">
                            <w:pPr>
                              <w:pStyle w:val="BoxesHeading2"/>
                            </w:pPr>
                            <w:r w:rsidRPr="000150A9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Heading2"/>
                            </w:pPr>
                            <w:r w:rsidRPr="000150A9">
                              <w:t>Sat</w:t>
                            </w:r>
                          </w:p>
                        </w:tc>
                      </w:tr>
                      <w:tr w:rsidR="001212D6" w:rsidRPr="000150A9" w:rsidTr="00DE785F">
                        <w:trPr>
                          <w:trHeight w:val="1337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12D6" w:rsidRPr="004D6183" w:rsidRDefault="001212D6" w:rsidP="004D618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Pr="0099026D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4D6183" w:rsidRDefault="001212D6" w:rsidP="004D6183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4E3C8E" w:rsidRDefault="001212D6" w:rsidP="004E3C8E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1212D6" w:rsidRDefault="001212D6" w:rsidP="0099026D">
                            <w:pPr>
                              <w:rPr>
                                <w:b/>
                              </w:rPr>
                            </w:pPr>
                            <w:r w:rsidRPr="004D6183">
                              <w:rPr>
                                <w:b/>
                                <w:highlight w:val="cyan"/>
                              </w:rPr>
                              <w:t>Graduation practice</w:t>
                            </w:r>
                            <w:r>
                              <w:rPr>
                                <w:b/>
                              </w:rPr>
                              <w:t xml:space="preserve">.  </w:t>
                            </w:r>
                            <w:r w:rsidRPr="00E70BEC">
                              <w:rPr>
                                <w:b/>
                                <w:highlight w:val="cyan"/>
                              </w:rPr>
                              <w:t>Again!  Still, only a half day!</w:t>
                            </w:r>
                          </w:p>
                          <w:p w:rsidR="001212D6" w:rsidRPr="0099026D" w:rsidRDefault="001212D6" w:rsidP="0099026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212D6" w:rsidRPr="0099026D" w:rsidRDefault="001212D6" w:rsidP="0099026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314A2">
                              <w:rPr>
                                <w:b/>
                                <w:highlight w:val="cyan"/>
                              </w:rPr>
                              <w:t>I think I got it!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0150A9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1212D6" w:rsidRPr="004D6183" w:rsidRDefault="001212D6" w:rsidP="0099026D">
                            <w:pPr>
                              <w:rPr>
                                <w:b/>
                                <w:sz w:val="28"/>
                                <w:highlight w:val="magenta"/>
                              </w:rPr>
                            </w:pPr>
                            <w:r w:rsidRPr="004D6183">
                              <w:rPr>
                                <w:b/>
                                <w:sz w:val="28"/>
                                <w:highlight w:val="magenta"/>
                              </w:rPr>
                              <w:t>Graduation!</w:t>
                            </w:r>
                          </w:p>
                          <w:p w:rsidR="001212D6" w:rsidRPr="0099026D" w:rsidRDefault="001212D6" w:rsidP="0099026D">
                            <w:r>
                              <w:rPr>
                                <w:highlight w:val="magenta"/>
                              </w:rPr>
                              <w:t>We hope.  If we passed this d#*#… course.</w:t>
                            </w:r>
                          </w:p>
                        </w:tc>
                      </w:tr>
                      <w:tr w:rsidR="001212D6" w:rsidRPr="000150A9" w:rsidTr="0099026D">
                        <w:trPr>
                          <w:trHeight w:val="1337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:rsidR="001212D6" w:rsidRPr="0099026D" w:rsidRDefault="001212D6" w:rsidP="0099026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1212D6" w:rsidRPr="0099026D" w:rsidRDefault="001212D6" w:rsidP="0099026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D6FA9">
                              <w:rPr>
                                <w:b/>
                                <w:highlight w:val="yellow"/>
                              </w:rPr>
                              <w:t>Underclass finals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:rsidR="001212D6" w:rsidRDefault="001212D6" w:rsidP="0099026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D6FA9">
                              <w:rPr>
                                <w:b/>
                                <w:highlight w:val="yellow"/>
                              </w:rPr>
                              <w:t>Underclass finals</w:t>
                            </w:r>
                          </w:p>
                          <w:p w:rsidR="001212D6" w:rsidRPr="0099026D" w:rsidRDefault="001212D6" w:rsidP="0099026D"/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212D6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1212D6" w:rsidRPr="001212D6" w:rsidRDefault="001212D6" w:rsidP="0099026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212D6">
                              <w:rPr>
                                <w:b/>
                                <w:highlight w:val="green"/>
                              </w:rPr>
                              <w:t>LAST DAY FOR ALL UNDERCLASSMEN… unless it snowed or didn’t snow!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</w:tr>
                      <w:tr w:rsidR="001212D6" w:rsidRPr="000150A9" w:rsidTr="0099026D">
                        <w:trPr>
                          <w:trHeight w:val="1346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c>
                      </w:tr>
                      <w:tr w:rsidR="001212D6" w:rsidTr="0099026D">
                        <w:trPr>
                          <w:trHeight w:val="1616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0150A9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c>
                      </w:tr>
                      <w:tr w:rsidR="001212D6" w:rsidTr="0099026D">
                        <w:trPr>
                          <w:trHeight w:val="1616"/>
                        </w:trPr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Pr="0099026D" w:rsidRDefault="001212D6" w:rsidP="009902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26D">
                              <w:rPr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212D6" w:rsidRDefault="001212D6" w:rsidP="0099026D">
                            <w:pPr>
                              <w:pStyle w:val="Boxes11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1212D6" w:rsidRDefault="001212D6" w:rsidP="000150A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0150A9" w:rsidRDefault="000150A9" w:rsidP="000150A9">
      <w:r>
        <w:br w:type="page"/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75F69" wp14:editId="2F64299E">
                <wp:simplePos x="0" y="0"/>
                <wp:positionH relativeFrom="margin">
                  <wp:posOffset>7406640</wp:posOffset>
                </wp:positionH>
                <wp:positionV relativeFrom="margin">
                  <wp:posOffset>6217920</wp:posOffset>
                </wp:positionV>
                <wp:extent cx="1280795" cy="640715"/>
                <wp:effectExtent l="15240" t="17145" r="18415" b="18415"/>
                <wp:wrapNone/>
                <wp:docPr id="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57" style="position:absolute;margin-left:583.2pt;margin-top:489.6pt;width:100.85pt;height:50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2017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882589" wp14:editId="1414DC5A">
                <wp:simplePos x="0" y="0"/>
                <wp:positionH relativeFrom="margin">
                  <wp:posOffset>457200</wp:posOffset>
                </wp:positionH>
                <wp:positionV relativeFrom="margin">
                  <wp:posOffset>0</wp:posOffset>
                </wp:positionV>
                <wp:extent cx="2195195" cy="640715"/>
                <wp:effectExtent l="19050" t="19050" r="14605" b="16510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D6" w:rsidRDefault="001212D6" w:rsidP="000150A9">
                            <w:pPr>
                              <w:pStyle w:val="BoxesHeading1"/>
                            </w:pPr>
                            <w:r>
                              <w:t>June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58" style="position:absolute;margin-left:36pt;margin-top:0;width:172.85pt;height:50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" strokeweight="2pt">
                <v:textbox inset="5pt,5pt,5pt,5pt">
                  <w:txbxContent>
                    <w:p w:rsidR="001212D6" w:rsidRDefault="001212D6" w:rsidP="000150A9">
                      <w:pPr>
                        <w:pStyle w:val="BoxesHeading1"/>
                      </w:pPr>
                      <w:r>
                        <w:t>June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0083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562B87" wp14:editId="27D0DB25">
                <wp:simplePos x="0" y="0"/>
                <wp:positionH relativeFrom="margin">
                  <wp:posOffset>0</wp:posOffset>
                </wp:positionH>
                <wp:positionV relativeFrom="margin">
                  <wp:posOffset>274320</wp:posOffset>
                </wp:positionV>
                <wp:extent cx="9125585" cy="6309360"/>
                <wp:effectExtent l="19050" t="17145" r="18415" b="17145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63093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0;margin-top:21.6pt;width:718.55pt;height:496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NhewIAAP4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" filled="f" strokeweight="2pt">
                <w10:wrap anchorx="margin" anchory="margin"/>
              </v:rect>
            </w:pict>
          </mc:Fallback>
        </mc:AlternateContent>
      </w:r>
    </w:p>
    <w:p w:rsidR="000150A9" w:rsidRDefault="000150A9" w:rsidP="000150A9">
      <w:pPr>
        <w:pStyle w:val="JazzyHeading10"/>
      </w:pPr>
    </w:p>
    <w:p w:rsidR="00AC55DC" w:rsidRDefault="00AC55DC">
      <w:pPr>
        <w:pStyle w:val="JazzyHeading10"/>
      </w:pPr>
    </w:p>
    <w:sectPr w:rsidR="00AC55DC"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removePersonalInformation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A9"/>
    <w:rsid w:val="00003012"/>
    <w:rsid w:val="00007865"/>
    <w:rsid w:val="000150A9"/>
    <w:rsid w:val="00024C87"/>
    <w:rsid w:val="000918C2"/>
    <w:rsid w:val="000A13F9"/>
    <w:rsid w:val="000A3FFD"/>
    <w:rsid w:val="000D23CA"/>
    <w:rsid w:val="00114A7C"/>
    <w:rsid w:val="001212D6"/>
    <w:rsid w:val="001314A2"/>
    <w:rsid w:val="00175C22"/>
    <w:rsid w:val="0017667B"/>
    <w:rsid w:val="00187DBC"/>
    <w:rsid w:val="001B1573"/>
    <w:rsid w:val="001C54B6"/>
    <w:rsid w:val="00202138"/>
    <w:rsid w:val="00222683"/>
    <w:rsid w:val="00222B27"/>
    <w:rsid w:val="00227FC3"/>
    <w:rsid w:val="002358EB"/>
    <w:rsid w:val="002644DC"/>
    <w:rsid w:val="00265096"/>
    <w:rsid w:val="00292796"/>
    <w:rsid w:val="00296B6C"/>
    <w:rsid w:val="002D21FF"/>
    <w:rsid w:val="002D5916"/>
    <w:rsid w:val="002F027C"/>
    <w:rsid w:val="002F332E"/>
    <w:rsid w:val="002F46EB"/>
    <w:rsid w:val="002F4B52"/>
    <w:rsid w:val="002F52F9"/>
    <w:rsid w:val="00345590"/>
    <w:rsid w:val="00360173"/>
    <w:rsid w:val="003652B2"/>
    <w:rsid w:val="00370677"/>
    <w:rsid w:val="0037616F"/>
    <w:rsid w:val="00377435"/>
    <w:rsid w:val="003A24FB"/>
    <w:rsid w:val="003A3861"/>
    <w:rsid w:val="003F792A"/>
    <w:rsid w:val="004024CE"/>
    <w:rsid w:val="0041297E"/>
    <w:rsid w:val="00423589"/>
    <w:rsid w:val="00424BF9"/>
    <w:rsid w:val="00434695"/>
    <w:rsid w:val="00451E14"/>
    <w:rsid w:val="004530C8"/>
    <w:rsid w:val="004927C5"/>
    <w:rsid w:val="004A78C0"/>
    <w:rsid w:val="004D0C9B"/>
    <w:rsid w:val="004D6183"/>
    <w:rsid w:val="004E3C8E"/>
    <w:rsid w:val="004E53EB"/>
    <w:rsid w:val="004F4E3D"/>
    <w:rsid w:val="00550D7F"/>
    <w:rsid w:val="00554F97"/>
    <w:rsid w:val="00555074"/>
    <w:rsid w:val="00580FA8"/>
    <w:rsid w:val="005B6782"/>
    <w:rsid w:val="005E78A2"/>
    <w:rsid w:val="00683CA1"/>
    <w:rsid w:val="006941D6"/>
    <w:rsid w:val="006D25FD"/>
    <w:rsid w:val="006D4BD0"/>
    <w:rsid w:val="006D5382"/>
    <w:rsid w:val="0072066E"/>
    <w:rsid w:val="00785B7B"/>
    <w:rsid w:val="007A20D0"/>
    <w:rsid w:val="007A35A2"/>
    <w:rsid w:val="007B2D94"/>
    <w:rsid w:val="007C5316"/>
    <w:rsid w:val="007C70B7"/>
    <w:rsid w:val="007D2316"/>
    <w:rsid w:val="00805952"/>
    <w:rsid w:val="0082624F"/>
    <w:rsid w:val="008368A5"/>
    <w:rsid w:val="0088663D"/>
    <w:rsid w:val="008B2465"/>
    <w:rsid w:val="008C1F7C"/>
    <w:rsid w:val="008D62F2"/>
    <w:rsid w:val="008E6AD8"/>
    <w:rsid w:val="00913A47"/>
    <w:rsid w:val="00955AFF"/>
    <w:rsid w:val="00962540"/>
    <w:rsid w:val="00972351"/>
    <w:rsid w:val="0099026D"/>
    <w:rsid w:val="00A034F4"/>
    <w:rsid w:val="00A51FF8"/>
    <w:rsid w:val="00A94FA9"/>
    <w:rsid w:val="00AC55DC"/>
    <w:rsid w:val="00AE1318"/>
    <w:rsid w:val="00AE2E56"/>
    <w:rsid w:val="00B42854"/>
    <w:rsid w:val="00B808DF"/>
    <w:rsid w:val="00BC7595"/>
    <w:rsid w:val="00BF1026"/>
    <w:rsid w:val="00C003C3"/>
    <w:rsid w:val="00C768DD"/>
    <w:rsid w:val="00C965E9"/>
    <w:rsid w:val="00CC0C1A"/>
    <w:rsid w:val="00D004CE"/>
    <w:rsid w:val="00D4242C"/>
    <w:rsid w:val="00D5244C"/>
    <w:rsid w:val="00D829E6"/>
    <w:rsid w:val="00D90E85"/>
    <w:rsid w:val="00DD7F53"/>
    <w:rsid w:val="00DE785F"/>
    <w:rsid w:val="00E00837"/>
    <w:rsid w:val="00E34245"/>
    <w:rsid w:val="00E70BEC"/>
    <w:rsid w:val="00E779D9"/>
    <w:rsid w:val="00EC5045"/>
    <w:rsid w:val="00EC5593"/>
    <w:rsid w:val="00ED2228"/>
    <w:rsid w:val="00ED6FA9"/>
    <w:rsid w:val="00EE3871"/>
    <w:rsid w:val="00EF0E7A"/>
    <w:rsid w:val="00F04EFA"/>
    <w:rsid w:val="00F333E0"/>
    <w:rsid w:val="00FA3B2F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4">
      <o:colormenu v:ext="edit" fillcolor="#6f3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2F332E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nerHeading1">
    <w:name w:val="Banner Heading1"/>
    <w:pPr>
      <w:shd w:val="clear" w:color="auto" w:fill="000000"/>
      <w:jc w:val="center"/>
    </w:pPr>
    <w:rPr>
      <w:b/>
      <w:noProof/>
      <w:color w:val="FFFFFF"/>
      <w:sz w:val="72"/>
    </w:rPr>
  </w:style>
  <w:style w:type="paragraph" w:customStyle="1" w:styleId="BannerHeading2">
    <w:name w:val="Banner Heading2"/>
    <w:pPr>
      <w:spacing w:before="480" w:after="120"/>
      <w:jc w:val="center"/>
    </w:pPr>
    <w:rPr>
      <w:b/>
      <w:i/>
      <w:noProof/>
      <w:sz w:val="40"/>
    </w:rPr>
  </w:style>
  <w:style w:type="paragraph" w:customStyle="1" w:styleId="BannerHeading3">
    <w:name w:val="Banner Heading3"/>
    <w:basedOn w:val="BannerHeading2"/>
    <w:rPr>
      <w:b w:val="0"/>
    </w:rPr>
  </w:style>
  <w:style w:type="paragraph" w:customStyle="1" w:styleId="Banner00">
    <w:name w:val="Banner00"/>
    <w:pPr>
      <w:spacing w:before="240" w:after="200"/>
      <w:jc w:val="center"/>
    </w:pPr>
    <w:rPr>
      <w:b/>
      <w:noProof/>
      <w:sz w:val="72"/>
    </w:rPr>
  </w:style>
  <w:style w:type="paragraph" w:customStyle="1" w:styleId="Banner01">
    <w:name w:val="Banner01"/>
    <w:basedOn w:val="Banner00"/>
    <w:next w:val="Normal"/>
    <w:pPr>
      <w:spacing w:after="240"/>
    </w:pPr>
  </w:style>
  <w:style w:type="paragraph" w:customStyle="1" w:styleId="Banner10">
    <w:name w:val="Banner10"/>
    <w:basedOn w:val="Normal"/>
    <w:pPr>
      <w:spacing w:before="720" w:after="120"/>
      <w:jc w:val="center"/>
    </w:pPr>
    <w:rPr>
      <w:b/>
      <w:noProof/>
      <w:sz w:val="56"/>
    </w:rPr>
  </w:style>
  <w:style w:type="paragraph" w:customStyle="1" w:styleId="Banner11">
    <w:name w:val="Banner11"/>
    <w:basedOn w:val="Normal"/>
    <w:next w:val="Normal"/>
    <w:pPr>
      <w:jc w:val="center"/>
    </w:pPr>
    <w:rPr>
      <w:b/>
      <w:noProof/>
      <w:sz w:val="84"/>
    </w:rPr>
  </w:style>
  <w:style w:type="paragraph" w:customStyle="1" w:styleId="BoxesHeading1">
    <w:name w:val="Boxes Heading1"/>
    <w:pPr>
      <w:shd w:val="clear" w:color="auto" w:fill="000000"/>
      <w:jc w:val="center"/>
    </w:pPr>
    <w:rPr>
      <w:rFonts w:ascii="Bookman Old Style" w:hAnsi="Bookman Old Style"/>
      <w:b/>
      <w:noProof/>
      <w:color w:val="FFFFFF"/>
      <w:sz w:val="56"/>
    </w:rPr>
  </w:style>
  <w:style w:type="paragraph" w:customStyle="1" w:styleId="BoxesHeading2">
    <w:name w:val="Boxes Heading2"/>
    <w:pPr>
      <w:spacing w:before="800"/>
      <w:jc w:val="center"/>
    </w:pPr>
    <w:rPr>
      <w:i/>
      <w:noProof/>
      <w:sz w:val="24"/>
    </w:rPr>
  </w:style>
  <w:style w:type="paragraph" w:customStyle="1" w:styleId="Boxes00">
    <w:name w:val="Boxes00"/>
    <w:basedOn w:val="Normal"/>
    <w:pPr>
      <w:spacing w:before="240" w:after="120"/>
      <w:jc w:val="center"/>
    </w:pPr>
    <w:rPr>
      <w:b/>
      <w:noProof/>
      <w:sz w:val="60"/>
    </w:rPr>
  </w:style>
  <w:style w:type="paragraph" w:customStyle="1" w:styleId="Boxes01">
    <w:name w:val="Boxes01"/>
    <w:next w:val="Normal"/>
    <w:pPr>
      <w:jc w:val="center"/>
    </w:pPr>
    <w:rPr>
      <w:b/>
      <w:noProof/>
      <w:sz w:val="96"/>
    </w:rPr>
  </w:style>
  <w:style w:type="paragraph" w:customStyle="1" w:styleId="Boxes10">
    <w:name w:val="Boxes10"/>
    <w:basedOn w:val="Normal"/>
    <w:pPr>
      <w:spacing w:before="360" w:after="120"/>
      <w:jc w:val="center"/>
    </w:pPr>
    <w:rPr>
      <w:b/>
      <w:noProof/>
      <w:sz w:val="72"/>
    </w:rPr>
  </w:style>
  <w:style w:type="paragraph" w:customStyle="1" w:styleId="Boxes11">
    <w:name w:val="Boxes11"/>
    <w:basedOn w:val="Boxes01"/>
    <w:next w:val="Normal"/>
    <w:rPr>
      <w:sz w:val="72"/>
    </w:rPr>
  </w:style>
  <w:style w:type="paragraph" w:customStyle="1" w:styleId="ExtraInfo">
    <w:name w:val="Extra Info"/>
    <w:basedOn w:val="Normal"/>
    <w:rPr>
      <w:sz w:val="18"/>
    </w:rPr>
  </w:style>
  <w:style w:type="paragraph" w:customStyle="1" w:styleId="JazzyHeading1">
    <w:name w:val="Jazzy Heading1"/>
    <w:pPr>
      <w:jc w:val="center"/>
    </w:pPr>
    <w:rPr>
      <w:rFonts w:ascii="Algerian" w:hAnsi="Algerian"/>
      <w:noProof/>
      <w:sz w:val="168"/>
    </w:rPr>
  </w:style>
  <w:style w:type="paragraph" w:customStyle="1" w:styleId="JazzyHeading10">
    <w:name w:val="Jazzy Heading10"/>
    <w:basedOn w:val="Normal"/>
    <w:pPr>
      <w:tabs>
        <w:tab w:val="center" w:pos="1260"/>
        <w:tab w:val="center" w:pos="3420"/>
        <w:tab w:val="center" w:pos="5580"/>
        <w:tab w:val="center" w:pos="7740"/>
        <w:tab w:val="center" w:pos="9900"/>
        <w:tab w:val="center" w:pos="12060"/>
        <w:tab w:val="center" w:pos="14220"/>
      </w:tabs>
      <w:spacing w:before="120"/>
    </w:pPr>
    <w:rPr>
      <w:b/>
      <w:noProof/>
      <w:sz w:val="40"/>
    </w:rPr>
  </w:style>
  <w:style w:type="paragraph" w:customStyle="1" w:styleId="JazzyHeading2">
    <w:name w:val="Jazzy Heading2"/>
    <w:pPr>
      <w:jc w:val="center"/>
    </w:pPr>
    <w:rPr>
      <w:b/>
      <w:noProof/>
      <w:sz w:val="60"/>
    </w:rPr>
  </w:style>
  <w:style w:type="paragraph" w:customStyle="1" w:styleId="JazzyHeading3">
    <w:name w:val="Jazzy Heading3"/>
    <w:pPr>
      <w:tabs>
        <w:tab w:val="center" w:pos="1080"/>
        <w:tab w:val="center" w:pos="2520"/>
        <w:tab w:val="center" w:pos="3960"/>
        <w:tab w:val="center" w:pos="5400"/>
        <w:tab w:val="center" w:pos="6840"/>
        <w:tab w:val="center" w:pos="8280"/>
        <w:tab w:val="center" w:pos="9720"/>
      </w:tabs>
      <w:spacing w:before="120"/>
    </w:pPr>
    <w:rPr>
      <w:b/>
      <w:noProof/>
      <w:sz w:val="40"/>
    </w:rPr>
  </w:style>
  <w:style w:type="paragraph" w:customStyle="1" w:styleId="JazzyHeading4">
    <w:name w:val="Jazzy Heading4"/>
    <w:basedOn w:val="Normal"/>
    <w:pPr>
      <w:spacing w:line="1440" w:lineRule="exact"/>
      <w:jc w:val="center"/>
    </w:pPr>
    <w:rPr>
      <w:rFonts w:ascii="Algerian" w:hAnsi="Algerian"/>
      <w:noProof/>
      <w:sz w:val="144"/>
    </w:rPr>
  </w:style>
  <w:style w:type="paragraph" w:customStyle="1" w:styleId="JazzyHeading5">
    <w:name w:val="Jazzy Heading5"/>
    <w:basedOn w:val="JazzyHeadi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enter" w:pos="1260"/>
        <w:tab w:val="center" w:pos="3240"/>
        <w:tab w:val="center" w:pos="5220"/>
        <w:tab w:val="center" w:pos="7200"/>
        <w:tab w:val="center" w:pos="9180"/>
        <w:tab w:val="center" w:pos="11160"/>
        <w:tab w:val="center" w:pos="13140"/>
      </w:tabs>
    </w:pPr>
  </w:style>
  <w:style w:type="paragraph" w:customStyle="1" w:styleId="JazzyHeading6">
    <w:name w:val="Jazzy Heading6"/>
    <w:basedOn w:val="Normal"/>
    <w:pPr>
      <w:tabs>
        <w:tab w:val="center" w:pos="720"/>
        <w:tab w:val="center" w:pos="1980"/>
        <w:tab w:val="center" w:pos="3240"/>
        <w:tab w:val="center" w:pos="4500"/>
        <w:tab w:val="center" w:pos="5760"/>
        <w:tab w:val="center" w:pos="7020"/>
        <w:tab w:val="center" w:pos="8280"/>
      </w:tabs>
      <w:spacing w:before="120"/>
    </w:pPr>
    <w:rPr>
      <w:b/>
      <w:noProof/>
      <w:sz w:val="40"/>
    </w:rPr>
  </w:style>
  <w:style w:type="paragraph" w:customStyle="1" w:styleId="JazzyHeading7">
    <w:name w:val="Jazzy Heading7"/>
    <w:basedOn w:val="JazzyHeadi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enter" w:pos="900"/>
        <w:tab w:val="center" w:pos="2340"/>
        <w:tab w:val="center" w:pos="3780"/>
        <w:tab w:val="center" w:pos="5220"/>
        <w:tab w:val="center" w:pos="6660"/>
        <w:tab w:val="center" w:pos="8100"/>
        <w:tab w:val="center" w:pos="9540"/>
      </w:tabs>
    </w:pPr>
  </w:style>
  <w:style w:type="paragraph" w:customStyle="1" w:styleId="JazzyHeading8">
    <w:name w:val="Jazzy Heading8"/>
    <w:basedOn w:val="JazzyHeadi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enter" w:pos="900"/>
        <w:tab w:val="center" w:pos="2340"/>
        <w:tab w:val="center" w:pos="3780"/>
        <w:tab w:val="center" w:pos="5220"/>
        <w:tab w:val="center" w:pos="6660"/>
        <w:tab w:val="center" w:pos="8100"/>
        <w:tab w:val="center" w:pos="9540"/>
      </w:tabs>
    </w:pPr>
    <w:rPr>
      <w:b w:val="0"/>
    </w:rPr>
  </w:style>
  <w:style w:type="paragraph" w:customStyle="1" w:styleId="JazzyHeading9">
    <w:name w:val="Jazzy Heading9"/>
    <w:basedOn w:val="JazzyHeading6"/>
    <w:pPr>
      <w:tabs>
        <w:tab w:val="clear" w:pos="720"/>
        <w:tab w:val="clear" w:pos="1980"/>
        <w:tab w:val="clear" w:pos="3240"/>
        <w:tab w:val="clear" w:pos="4500"/>
        <w:tab w:val="clear" w:pos="5760"/>
        <w:tab w:val="clear" w:pos="7020"/>
        <w:tab w:val="clear" w:pos="8280"/>
        <w:tab w:val="center" w:pos="900"/>
        <w:tab w:val="center" w:pos="2250"/>
        <w:tab w:val="center" w:pos="3600"/>
        <w:tab w:val="center" w:pos="4950"/>
        <w:tab w:val="center" w:pos="6300"/>
        <w:tab w:val="center" w:pos="7650"/>
        <w:tab w:val="center" w:pos="9000"/>
      </w:tabs>
    </w:pPr>
  </w:style>
  <w:style w:type="paragraph" w:customStyle="1" w:styleId="Jazzy00">
    <w:name w:val="Jazzy00"/>
    <w:basedOn w:val="Normal"/>
    <w:pPr>
      <w:spacing w:before="160"/>
      <w:jc w:val="center"/>
    </w:pPr>
    <w:rPr>
      <w:b/>
      <w:noProof/>
      <w:sz w:val="52"/>
    </w:rPr>
  </w:style>
  <w:style w:type="paragraph" w:customStyle="1" w:styleId="Jazzy01">
    <w:name w:val="Jazzy01"/>
    <w:next w:val="ExtraInfo"/>
    <w:pPr>
      <w:jc w:val="center"/>
    </w:pPr>
    <w:rPr>
      <w:b/>
      <w:noProof/>
      <w:sz w:val="72"/>
    </w:rPr>
  </w:style>
  <w:style w:type="paragraph" w:customStyle="1" w:styleId="Jazzy10">
    <w:name w:val="Jazzy10"/>
    <w:basedOn w:val="Normal"/>
    <w:pPr>
      <w:spacing w:before="240" w:after="120"/>
      <w:jc w:val="center"/>
    </w:pPr>
    <w:rPr>
      <w:b/>
      <w:noProof/>
      <w:sz w:val="64"/>
    </w:rPr>
  </w:style>
  <w:style w:type="paragraph" w:customStyle="1" w:styleId="Jazzy11">
    <w:name w:val="Jazzy11"/>
    <w:basedOn w:val="Jazzy00"/>
    <w:next w:val="ExtraInfo"/>
    <w:pPr>
      <w:spacing w:before="0"/>
    </w:pPr>
    <w:rPr>
      <w:sz w:val="64"/>
    </w:rPr>
  </w:style>
  <w:style w:type="paragraph" w:styleId="BalloonText">
    <w:name w:val="Balloon Text"/>
    <w:basedOn w:val="Normal"/>
    <w:semiHidden/>
    <w:rsid w:val="004F4E3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37616F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2F332E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nerHeading1">
    <w:name w:val="Banner Heading1"/>
    <w:pPr>
      <w:shd w:val="clear" w:color="auto" w:fill="000000"/>
      <w:jc w:val="center"/>
    </w:pPr>
    <w:rPr>
      <w:b/>
      <w:noProof/>
      <w:color w:val="FFFFFF"/>
      <w:sz w:val="72"/>
    </w:rPr>
  </w:style>
  <w:style w:type="paragraph" w:customStyle="1" w:styleId="BannerHeading2">
    <w:name w:val="Banner Heading2"/>
    <w:pPr>
      <w:spacing w:before="480" w:after="120"/>
      <w:jc w:val="center"/>
    </w:pPr>
    <w:rPr>
      <w:b/>
      <w:i/>
      <w:noProof/>
      <w:sz w:val="40"/>
    </w:rPr>
  </w:style>
  <w:style w:type="paragraph" w:customStyle="1" w:styleId="BannerHeading3">
    <w:name w:val="Banner Heading3"/>
    <w:basedOn w:val="BannerHeading2"/>
    <w:rPr>
      <w:b w:val="0"/>
    </w:rPr>
  </w:style>
  <w:style w:type="paragraph" w:customStyle="1" w:styleId="Banner00">
    <w:name w:val="Banner00"/>
    <w:pPr>
      <w:spacing w:before="240" w:after="200"/>
      <w:jc w:val="center"/>
    </w:pPr>
    <w:rPr>
      <w:b/>
      <w:noProof/>
      <w:sz w:val="72"/>
    </w:rPr>
  </w:style>
  <w:style w:type="paragraph" w:customStyle="1" w:styleId="Banner01">
    <w:name w:val="Banner01"/>
    <w:basedOn w:val="Banner00"/>
    <w:next w:val="Normal"/>
    <w:pPr>
      <w:spacing w:after="240"/>
    </w:pPr>
  </w:style>
  <w:style w:type="paragraph" w:customStyle="1" w:styleId="Banner10">
    <w:name w:val="Banner10"/>
    <w:basedOn w:val="Normal"/>
    <w:pPr>
      <w:spacing w:before="720" w:after="120"/>
      <w:jc w:val="center"/>
    </w:pPr>
    <w:rPr>
      <w:b/>
      <w:noProof/>
      <w:sz w:val="56"/>
    </w:rPr>
  </w:style>
  <w:style w:type="paragraph" w:customStyle="1" w:styleId="Banner11">
    <w:name w:val="Banner11"/>
    <w:basedOn w:val="Normal"/>
    <w:next w:val="Normal"/>
    <w:pPr>
      <w:jc w:val="center"/>
    </w:pPr>
    <w:rPr>
      <w:b/>
      <w:noProof/>
      <w:sz w:val="84"/>
    </w:rPr>
  </w:style>
  <w:style w:type="paragraph" w:customStyle="1" w:styleId="BoxesHeading1">
    <w:name w:val="Boxes Heading1"/>
    <w:pPr>
      <w:shd w:val="clear" w:color="auto" w:fill="000000"/>
      <w:jc w:val="center"/>
    </w:pPr>
    <w:rPr>
      <w:rFonts w:ascii="Bookman Old Style" w:hAnsi="Bookman Old Style"/>
      <w:b/>
      <w:noProof/>
      <w:color w:val="FFFFFF"/>
      <w:sz w:val="56"/>
    </w:rPr>
  </w:style>
  <w:style w:type="paragraph" w:customStyle="1" w:styleId="BoxesHeading2">
    <w:name w:val="Boxes Heading2"/>
    <w:pPr>
      <w:spacing w:before="800"/>
      <w:jc w:val="center"/>
    </w:pPr>
    <w:rPr>
      <w:i/>
      <w:noProof/>
      <w:sz w:val="24"/>
    </w:rPr>
  </w:style>
  <w:style w:type="paragraph" w:customStyle="1" w:styleId="Boxes00">
    <w:name w:val="Boxes00"/>
    <w:basedOn w:val="Normal"/>
    <w:pPr>
      <w:spacing w:before="240" w:after="120"/>
      <w:jc w:val="center"/>
    </w:pPr>
    <w:rPr>
      <w:b/>
      <w:noProof/>
      <w:sz w:val="60"/>
    </w:rPr>
  </w:style>
  <w:style w:type="paragraph" w:customStyle="1" w:styleId="Boxes01">
    <w:name w:val="Boxes01"/>
    <w:next w:val="Normal"/>
    <w:pPr>
      <w:jc w:val="center"/>
    </w:pPr>
    <w:rPr>
      <w:b/>
      <w:noProof/>
      <w:sz w:val="96"/>
    </w:rPr>
  </w:style>
  <w:style w:type="paragraph" w:customStyle="1" w:styleId="Boxes10">
    <w:name w:val="Boxes10"/>
    <w:basedOn w:val="Normal"/>
    <w:pPr>
      <w:spacing w:before="360" w:after="120"/>
      <w:jc w:val="center"/>
    </w:pPr>
    <w:rPr>
      <w:b/>
      <w:noProof/>
      <w:sz w:val="72"/>
    </w:rPr>
  </w:style>
  <w:style w:type="paragraph" w:customStyle="1" w:styleId="Boxes11">
    <w:name w:val="Boxes11"/>
    <w:basedOn w:val="Boxes01"/>
    <w:next w:val="Normal"/>
    <w:rPr>
      <w:sz w:val="72"/>
    </w:rPr>
  </w:style>
  <w:style w:type="paragraph" w:customStyle="1" w:styleId="ExtraInfo">
    <w:name w:val="Extra Info"/>
    <w:basedOn w:val="Normal"/>
    <w:rPr>
      <w:sz w:val="18"/>
    </w:rPr>
  </w:style>
  <w:style w:type="paragraph" w:customStyle="1" w:styleId="JazzyHeading1">
    <w:name w:val="Jazzy Heading1"/>
    <w:pPr>
      <w:jc w:val="center"/>
    </w:pPr>
    <w:rPr>
      <w:rFonts w:ascii="Algerian" w:hAnsi="Algerian"/>
      <w:noProof/>
      <w:sz w:val="168"/>
    </w:rPr>
  </w:style>
  <w:style w:type="paragraph" w:customStyle="1" w:styleId="JazzyHeading10">
    <w:name w:val="Jazzy Heading10"/>
    <w:basedOn w:val="Normal"/>
    <w:pPr>
      <w:tabs>
        <w:tab w:val="center" w:pos="1260"/>
        <w:tab w:val="center" w:pos="3420"/>
        <w:tab w:val="center" w:pos="5580"/>
        <w:tab w:val="center" w:pos="7740"/>
        <w:tab w:val="center" w:pos="9900"/>
        <w:tab w:val="center" w:pos="12060"/>
        <w:tab w:val="center" w:pos="14220"/>
      </w:tabs>
      <w:spacing w:before="120"/>
    </w:pPr>
    <w:rPr>
      <w:b/>
      <w:noProof/>
      <w:sz w:val="40"/>
    </w:rPr>
  </w:style>
  <w:style w:type="paragraph" w:customStyle="1" w:styleId="JazzyHeading2">
    <w:name w:val="Jazzy Heading2"/>
    <w:pPr>
      <w:jc w:val="center"/>
    </w:pPr>
    <w:rPr>
      <w:b/>
      <w:noProof/>
      <w:sz w:val="60"/>
    </w:rPr>
  </w:style>
  <w:style w:type="paragraph" w:customStyle="1" w:styleId="JazzyHeading3">
    <w:name w:val="Jazzy Heading3"/>
    <w:pPr>
      <w:tabs>
        <w:tab w:val="center" w:pos="1080"/>
        <w:tab w:val="center" w:pos="2520"/>
        <w:tab w:val="center" w:pos="3960"/>
        <w:tab w:val="center" w:pos="5400"/>
        <w:tab w:val="center" w:pos="6840"/>
        <w:tab w:val="center" w:pos="8280"/>
        <w:tab w:val="center" w:pos="9720"/>
      </w:tabs>
      <w:spacing w:before="120"/>
    </w:pPr>
    <w:rPr>
      <w:b/>
      <w:noProof/>
      <w:sz w:val="40"/>
    </w:rPr>
  </w:style>
  <w:style w:type="paragraph" w:customStyle="1" w:styleId="JazzyHeading4">
    <w:name w:val="Jazzy Heading4"/>
    <w:basedOn w:val="Normal"/>
    <w:pPr>
      <w:spacing w:line="1440" w:lineRule="exact"/>
      <w:jc w:val="center"/>
    </w:pPr>
    <w:rPr>
      <w:rFonts w:ascii="Algerian" w:hAnsi="Algerian"/>
      <w:noProof/>
      <w:sz w:val="144"/>
    </w:rPr>
  </w:style>
  <w:style w:type="paragraph" w:customStyle="1" w:styleId="JazzyHeading5">
    <w:name w:val="Jazzy Heading5"/>
    <w:basedOn w:val="JazzyHeadi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enter" w:pos="1260"/>
        <w:tab w:val="center" w:pos="3240"/>
        <w:tab w:val="center" w:pos="5220"/>
        <w:tab w:val="center" w:pos="7200"/>
        <w:tab w:val="center" w:pos="9180"/>
        <w:tab w:val="center" w:pos="11160"/>
        <w:tab w:val="center" w:pos="13140"/>
      </w:tabs>
    </w:pPr>
  </w:style>
  <w:style w:type="paragraph" w:customStyle="1" w:styleId="JazzyHeading6">
    <w:name w:val="Jazzy Heading6"/>
    <w:basedOn w:val="Normal"/>
    <w:pPr>
      <w:tabs>
        <w:tab w:val="center" w:pos="720"/>
        <w:tab w:val="center" w:pos="1980"/>
        <w:tab w:val="center" w:pos="3240"/>
        <w:tab w:val="center" w:pos="4500"/>
        <w:tab w:val="center" w:pos="5760"/>
        <w:tab w:val="center" w:pos="7020"/>
        <w:tab w:val="center" w:pos="8280"/>
      </w:tabs>
      <w:spacing w:before="120"/>
    </w:pPr>
    <w:rPr>
      <w:b/>
      <w:noProof/>
      <w:sz w:val="40"/>
    </w:rPr>
  </w:style>
  <w:style w:type="paragraph" w:customStyle="1" w:styleId="JazzyHeading7">
    <w:name w:val="Jazzy Heading7"/>
    <w:basedOn w:val="JazzyHeadi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enter" w:pos="900"/>
        <w:tab w:val="center" w:pos="2340"/>
        <w:tab w:val="center" w:pos="3780"/>
        <w:tab w:val="center" w:pos="5220"/>
        <w:tab w:val="center" w:pos="6660"/>
        <w:tab w:val="center" w:pos="8100"/>
        <w:tab w:val="center" w:pos="9540"/>
      </w:tabs>
    </w:pPr>
  </w:style>
  <w:style w:type="paragraph" w:customStyle="1" w:styleId="JazzyHeading8">
    <w:name w:val="Jazzy Heading8"/>
    <w:basedOn w:val="JazzyHeadi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enter" w:pos="900"/>
        <w:tab w:val="center" w:pos="2340"/>
        <w:tab w:val="center" w:pos="3780"/>
        <w:tab w:val="center" w:pos="5220"/>
        <w:tab w:val="center" w:pos="6660"/>
        <w:tab w:val="center" w:pos="8100"/>
        <w:tab w:val="center" w:pos="9540"/>
      </w:tabs>
    </w:pPr>
    <w:rPr>
      <w:b w:val="0"/>
    </w:rPr>
  </w:style>
  <w:style w:type="paragraph" w:customStyle="1" w:styleId="JazzyHeading9">
    <w:name w:val="Jazzy Heading9"/>
    <w:basedOn w:val="JazzyHeading6"/>
    <w:pPr>
      <w:tabs>
        <w:tab w:val="clear" w:pos="720"/>
        <w:tab w:val="clear" w:pos="1980"/>
        <w:tab w:val="clear" w:pos="3240"/>
        <w:tab w:val="clear" w:pos="4500"/>
        <w:tab w:val="clear" w:pos="5760"/>
        <w:tab w:val="clear" w:pos="7020"/>
        <w:tab w:val="clear" w:pos="8280"/>
        <w:tab w:val="center" w:pos="900"/>
        <w:tab w:val="center" w:pos="2250"/>
        <w:tab w:val="center" w:pos="3600"/>
        <w:tab w:val="center" w:pos="4950"/>
        <w:tab w:val="center" w:pos="6300"/>
        <w:tab w:val="center" w:pos="7650"/>
        <w:tab w:val="center" w:pos="9000"/>
      </w:tabs>
    </w:pPr>
  </w:style>
  <w:style w:type="paragraph" w:customStyle="1" w:styleId="Jazzy00">
    <w:name w:val="Jazzy00"/>
    <w:basedOn w:val="Normal"/>
    <w:pPr>
      <w:spacing w:before="160"/>
      <w:jc w:val="center"/>
    </w:pPr>
    <w:rPr>
      <w:b/>
      <w:noProof/>
      <w:sz w:val="52"/>
    </w:rPr>
  </w:style>
  <w:style w:type="paragraph" w:customStyle="1" w:styleId="Jazzy01">
    <w:name w:val="Jazzy01"/>
    <w:next w:val="ExtraInfo"/>
    <w:pPr>
      <w:jc w:val="center"/>
    </w:pPr>
    <w:rPr>
      <w:b/>
      <w:noProof/>
      <w:sz w:val="72"/>
    </w:rPr>
  </w:style>
  <w:style w:type="paragraph" w:customStyle="1" w:styleId="Jazzy10">
    <w:name w:val="Jazzy10"/>
    <w:basedOn w:val="Normal"/>
    <w:pPr>
      <w:spacing w:before="240" w:after="120"/>
      <w:jc w:val="center"/>
    </w:pPr>
    <w:rPr>
      <w:b/>
      <w:noProof/>
      <w:sz w:val="64"/>
    </w:rPr>
  </w:style>
  <w:style w:type="paragraph" w:customStyle="1" w:styleId="Jazzy11">
    <w:name w:val="Jazzy11"/>
    <w:basedOn w:val="Jazzy00"/>
    <w:next w:val="ExtraInfo"/>
    <w:pPr>
      <w:spacing w:before="0"/>
    </w:pPr>
    <w:rPr>
      <w:sz w:val="64"/>
    </w:rPr>
  </w:style>
  <w:style w:type="paragraph" w:styleId="BalloonText">
    <w:name w:val="Balloon Text"/>
    <w:basedOn w:val="Normal"/>
    <w:semiHidden/>
    <w:rsid w:val="004F4E3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37616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Calendar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38DD0-5ED0-4333-B606-EC50CDF5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 Wizard.Wiz</Template>
  <TotalTime>0</TotalTime>
  <Pages>11</Pages>
  <Words>116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Wizard</vt:lpstr>
    </vt:vector>
  </TitlesOfParts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Wizard</dc:title>
  <dc:creator/>
  <cp:lastModifiedBy/>
  <cp:revision>1</cp:revision>
  <cp:lastPrinted>2009-06-01T11:30:00Z</cp:lastPrinted>
  <dcterms:created xsi:type="dcterms:W3CDTF">2016-08-29T10:42:00Z</dcterms:created>
  <dcterms:modified xsi:type="dcterms:W3CDTF">2016-08-29T17:44:00Z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</Properties>
</file>